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D4F" w:rsidRDefault="007D2CC0" w:rsidP="00576ACE">
      <w:bookmarkStart w:id="0" w:name="_GoBack"/>
      <w:r w:rsidRPr="00745477">
        <w:rPr>
          <w:noProof/>
          <w:shd w:val="clear" w:color="auto" w:fill="FFFFFF" w:themeFill="background1"/>
        </w:rPr>
        <w:drawing>
          <wp:inline distT="0" distB="0" distL="0" distR="0">
            <wp:extent cx="8963025" cy="6096000"/>
            <wp:effectExtent l="0" t="38100" r="0" b="95250"/>
            <wp:docPr id="1" name="Diagra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  <w:bookmarkEnd w:id="0"/>
    </w:p>
    <w:sectPr w:rsidR="00621D4F" w:rsidSect="005F2133">
      <w:headerReference w:type="default" r:id="rId14"/>
      <w:footerReference w:type="default" r:id="rId15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D79" w:rsidRDefault="00F22D79" w:rsidP="008840BC">
      <w:pPr>
        <w:spacing w:after="0" w:line="240" w:lineRule="auto"/>
      </w:pPr>
      <w:r>
        <w:separator/>
      </w:r>
    </w:p>
  </w:endnote>
  <w:endnote w:type="continuationSeparator" w:id="0">
    <w:p w:rsidR="00F22D79" w:rsidRDefault="00F22D79" w:rsidP="00884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463"/>
      <w:gridCol w:w="13167"/>
    </w:tblGrid>
    <w:tr w:rsidR="009D7F0E"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943634" w:themeFill="accent2" w:themeFillShade="BF"/>
        </w:tcPr>
        <w:p w:rsidR="009D7F0E" w:rsidRDefault="00945906">
          <w:pPr>
            <w:pStyle w:val="Footer"/>
            <w:jc w:val="right"/>
            <w:rPr>
              <w:b/>
              <w:bCs/>
              <w:color w:val="FFFFFF" w:themeColor="background1"/>
            </w:rPr>
          </w:pPr>
          <w:r>
            <w:fldChar w:fldCharType="begin"/>
          </w:r>
          <w:r w:rsidR="009D7F0E">
            <w:instrText xml:space="preserve"> PAGE   \* MERGEFORMAT </w:instrText>
          </w:r>
          <w:r>
            <w:fldChar w:fldCharType="separate"/>
          </w:r>
          <w:r w:rsidR="0031415C" w:rsidRPr="0031415C">
            <w:rPr>
              <w:noProof/>
              <w:color w:val="FFFFFF" w:themeColor="background1"/>
            </w:rPr>
            <w:t>1</w:t>
          </w:r>
          <w:r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:rsidR="009D7F0E" w:rsidRDefault="009D7F0E" w:rsidP="009D7F0E">
          <w:pPr>
            <w:pStyle w:val="Footer"/>
          </w:pPr>
          <w:r>
            <w:t xml:space="preserve">New Hires do not report to work at site until site receives clearance from HR | </w:t>
          </w:r>
          <w:sdt>
            <w:sdtPr>
              <w:alias w:val="Company"/>
              <w:id w:val="75914618"/>
              <w:placeholder>
                <w:docPart w:val="BED67333C5564DA187E159D9E51E8F3E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>
                <w:t>Irvine Unified School District</w:t>
              </w:r>
            </w:sdtContent>
          </w:sdt>
        </w:p>
      </w:tc>
    </w:tr>
  </w:tbl>
  <w:p w:rsidR="005F2133" w:rsidRDefault="005F2133" w:rsidP="00730725">
    <w:pPr>
      <w:pStyle w:val="Footer"/>
      <w:tabs>
        <w:tab w:val="clear" w:pos="4680"/>
        <w:tab w:val="clear" w:pos="9360"/>
        <w:tab w:val="center" w:pos="720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D79" w:rsidRDefault="00F22D79" w:rsidP="008840BC">
      <w:pPr>
        <w:spacing w:after="0" w:line="240" w:lineRule="auto"/>
      </w:pPr>
      <w:r>
        <w:separator/>
      </w:r>
    </w:p>
  </w:footnote>
  <w:footnote w:type="continuationSeparator" w:id="0">
    <w:p w:rsidR="00F22D79" w:rsidRDefault="00F22D79" w:rsidP="008840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4A" w:rsidRDefault="0047464A">
    <w:pPr>
      <w:pStyle w:val="Header"/>
    </w:pPr>
    <w:r>
      <w:t>December 13, 2011</w:t>
    </w:r>
    <w:r w:rsidR="00A65E05">
      <w:tab/>
      <w:t xml:space="preserve">                                                          </w:t>
    </w:r>
    <w:r w:rsidR="00A65E05" w:rsidRPr="00A65E05">
      <w:rPr>
        <w:sz w:val="32"/>
        <w:szCs w:val="32"/>
      </w:rPr>
      <w:t>Change of Status- Who Does What</w:t>
    </w:r>
  </w:p>
  <w:p w:rsidR="0047464A" w:rsidRDefault="0047464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D1"/>
    <w:rsid w:val="000035BE"/>
    <w:rsid w:val="00014C1A"/>
    <w:rsid w:val="000151ED"/>
    <w:rsid w:val="00030303"/>
    <w:rsid w:val="000349DF"/>
    <w:rsid w:val="00054B55"/>
    <w:rsid w:val="00066812"/>
    <w:rsid w:val="00070217"/>
    <w:rsid w:val="00080F7C"/>
    <w:rsid w:val="000A1B50"/>
    <w:rsid w:val="000A2746"/>
    <w:rsid w:val="000B647D"/>
    <w:rsid w:val="000E46DD"/>
    <w:rsid w:val="000E46EA"/>
    <w:rsid w:val="00113143"/>
    <w:rsid w:val="0015672C"/>
    <w:rsid w:val="00171E9A"/>
    <w:rsid w:val="0019005D"/>
    <w:rsid w:val="001C44D1"/>
    <w:rsid w:val="001E099F"/>
    <w:rsid w:val="001F791D"/>
    <w:rsid w:val="00207BE1"/>
    <w:rsid w:val="00221143"/>
    <w:rsid w:val="00242274"/>
    <w:rsid w:val="00285531"/>
    <w:rsid w:val="00295C76"/>
    <w:rsid w:val="002D68FF"/>
    <w:rsid w:val="00305016"/>
    <w:rsid w:val="0031415C"/>
    <w:rsid w:val="003168C5"/>
    <w:rsid w:val="0037576D"/>
    <w:rsid w:val="003820E7"/>
    <w:rsid w:val="003A5AB9"/>
    <w:rsid w:val="003C3A96"/>
    <w:rsid w:val="003F086C"/>
    <w:rsid w:val="00416D87"/>
    <w:rsid w:val="00435823"/>
    <w:rsid w:val="0044662D"/>
    <w:rsid w:val="0047464A"/>
    <w:rsid w:val="00481D87"/>
    <w:rsid w:val="004A29A9"/>
    <w:rsid w:val="004B3A35"/>
    <w:rsid w:val="004E4D95"/>
    <w:rsid w:val="00534D0D"/>
    <w:rsid w:val="005530A5"/>
    <w:rsid w:val="00561E36"/>
    <w:rsid w:val="00567BB8"/>
    <w:rsid w:val="00576ACE"/>
    <w:rsid w:val="0057732F"/>
    <w:rsid w:val="005A20B6"/>
    <w:rsid w:val="005A218E"/>
    <w:rsid w:val="005A7BEB"/>
    <w:rsid w:val="005D062C"/>
    <w:rsid w:val="005D5B15"/>
    <w:rsid w:val="005F2133"/>
    <w:rsid w:val="006023BF"/>
    <w:rsid w:val="0061096D"/>
    <w:rsid w:val="00621D4F"/>
    <w:rsid w:val="006476D5"/>
    <w:rsid w:val="00660EE3"/>
    <w:rsid w:val="006628C3"/>
    <w:rsid w:val="006732E1"/>
    <w:rsid w:val="00674EAD"/>
    <w:rsid w:val="0067562D"/>
    <w:rsid w:val="006B0A8A"/>
    <w:rsid w:val="006E371E"/>
    <w:rsid w:val="00710F45"/>
    <w:rsid w:val="00730725"/>
    <w:rsid w:val="00731DBA"/>
    <w:rsid w:val="00734D12"/>
    <w:rsid w:val="00745477"/>
    <w:rsid w:val="00745AAF"/>
    <w:rsid w:val="00762207"/>
    <w:rsid w:val="00772D9C"/>
    <w:rsid w:val="007D2CC0"/>
    <w:rsid w:val="007D5C38"/>
    <w:rsid w:val="00855B76"/>
    <w:rsid w:val="00874AAD"/>
    <w:rsid w:val="008840BC"/>
    <w:rsid w:val="008A12D7"/>
    <w:rsid w:val="008A57CA"/>
    <w:rsid w:val="008C3A9E"/>
    <w:rsid w:val="008E6C1B"/>
    <w:rsid w:val="00913C74"/>
    <w:rsid w:val="009375AB"/>
    <w:rsid w:val="00942C3F"/>
    <w:rsid w:val="00945906"/>
    <w:rsid w:val="00946CC9"/>
    <w:rsid w:val="0095303B"/>
    <w:rsid w:val="009649E7"/>
    <w:rsid w:val="00973AD1"/>
    <w:rsid w:val="009A1CF9"/>
    <w:rsid w:val="009B57AD"/>
    <w:rsid w:val="009D7F0E"/>
    <w:rsid w:val="009E1E9A"/>
    <w:rsid w:val="009E4123"/>
    <w:rsid w:val="00A06C7D"/>
    <w:rsid w:val="00A12CFF"/>
    <w:rsid w:val="00A26039"/>
    <w:rsid w:val="00A30924"/>
    <w:rsid w:val="00A365A7"/>
    <w:rsid w:val="00A52005"/>
    <w:rsid w:val="00A65E05"/>
    <w:rsid w:val="00AB749F"/>
    <w:rsid w:val="00AD03DB"/>
    <w:rsid w:val="00AF2C9B"/>
    <w:rsid w:val="00B17729"/>
    <w:rsid w:val="00B3449D"/>
    <w:rsid w:val="00B35DFC"/>
    <w:rsid w:val="00B363BA"/>
    <w:rsid w:val="00B73955"/>
    <w:rsid w:val="00BE681E"/>
    <w:rsid w:val="00C0421D"/>
    <w:rsid w:val="00C26823"/>
    <w:rsid w:val="00C4353C"/>
    <w:rsid w:val="00CA30D4"/>
    <w:rsid w:val="00CA6195"/>
    <w:rsid w:val="00CD36AE"/>
    <w:rsid w:val="00CD5987"/>
    <w:rsid w:val="00CD64A1"/>
    <w:rsid w:val="00CE56AB"/>
    <w:rsid w:val="00CF1C46"/>
    <w:rsid w:val="00D07AB8"/>
    <w:rsid w:val="00D141C9"/>
    <w:rsid w:val="00D22B86"/>
    <w:rsid w:val="00D52398"/>
    <w:rsid w:val="00D53FBE"/>
    <w:rsid w:val="00D6613A"/>
    <w:rsid w:val="00D66522"/>
    <w:rsid w:val="00D75155"/>
    <w:rsid w:val="00D75227"/>
    <w:rsid w:val="00D840D4"/>
    <w:rsid w:val="00DB5DB2"/>
    <w:rsid w:val="00DC1A7B"/>
    <w:rsid w:val="00DD598C"/>
    <w:rsid w:val="00DE173D"/>
    <w:rsid w:val="00DF7BEC"/>
    <w:rsid w:val="00E10941"/>
    <w:rsid w:val="00E36C01"/>
    <w:rsid w:val="00E80F8F"/>
    <w:rsid w:val="00EA67F3"/>
    <w:rsid w:val="00ED7467"/>
    <w:rsid w:val="00F020D5"/>
    <w:rsid w:val="00F22D79"/>
    <w:rsid w:val="00F352D7"/>
    <w:rsid w:val="00F35C62"/>
    <w:rsid w:val="00F41C51"/>
    <w:rsid w:val="00F45A26"/>
    <w:rsid w:val="00F97347"/>
    <w:rsid w:val="00FB1CAD"/>
    <w:rsid w:val="00FC12BE"/>
    <w:rsid w:val="00FC403B"/>
    <w:rsid w:val="00FE7B81"/>
    <w:rsid w:val="00FF5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5016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6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681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31DBA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84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40BC"/>
  </w:style>
  <w:style w:type="paragraph" w:styleId="Footer">
    <w:name w:val="footer"/>
    <w:basedOn w:val="Normal"/>
    <w:link w:val="FooterChar"/>
    <w:uiPriority w:val="99"/>
    <w:unhideWhenUsed/>
    <w:rsid w:val="00884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40BC"/>
  </w:style>
  <w:style w:type="character" w:styleId="PlaceholderText">
    <w:name w:val="Placeholder Text"/>
    <w:basedOn w:val="DefaultParagraphFont"/>
    <w:uiPriority w:val="99"/>
    <w:semiHidden/>
    <w:rsid w:val="008840BC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5016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6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681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31DBA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84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40BC"/>
  </w:style>
  <w:style w:type="paragraph" w:styleId="Footer">
    <w:name w:val="footer"/>
    <w:basedOn w:val="Normal"/>
    <w:link w:val="FooterChar"/>
    <w:uiPriority w:val="99"/>
    <w:unhideWhenUsed/>
    <w:rsid w:val="00884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40BC"/>
  </w:style>
  <w:style w:type="character" w:styleId="PlaceholderText">
    <w:name w:val="Placeholder Text"/>
    <w:basedOn w:val="DefaultParagraphFont"/>
    <w:uiPriority w:val="99"/>
    <w:semiHidden/>
    <w:rsid w:val="008840B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07/relationships/diagramDrawing" Target="diagrams/drawing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diagramColors" Target="diagrams/colors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QuickStyle" Target="diagrams/quickStyle1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diagramLayout" Target="diagrams/layout1.xml"/><Relationship Id="rId4" Type="http://schemas.microsoft.com/office/2007/relationships/stylesWithEffects" Target="stylesWithEffects.xml"/><Relationship Id="rId9" Type="http://schemas.openxmlformats.org/officeDocument/2006/relationships/diagramData" Target="diagrams/data1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harbaug\AppData\Roaming\Microsoft\Templates\TP030003432.dotx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E7322E5-2D8B-47A8-8A11-DF00D3777DE2}" type="doc">
      <dgm:prSet loTypeId="urn:microsoft.com/office/officeart/2005/8/layout/orgChart1" loCatId="hierarchy" qsTypeId="urn:microsoft.com/office/officeart/2005/8/quickstyle/simple3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9F9E32E1-DD1A-4913-B8E1-F94A5D87D7F9}">
      <dgm:prSet phldrT="[Text]" custT="1"/>
      <dgm:spPr/>
      <dgm:t>
        <a:bodyPr/>
        <a:lstStyle/>
        <a:p>
          <a:r>
            <a:rPr lang="en-US" sz="900" baseline="0"/>
            <a:t>Certificated Staffing Changes- All Changes Require a COS</a:t>
          </a:r>
        </a:p>
      </dgm:t>
    </dgm:pt>
    <dgm:pt modelId="{D1CCF591-B17C-4661-A808-F53362335493}" type="parTrans" cxnId="{A309FF86-41A0-4B9A-AA57-F30E73DD54D0}">
      <dgm:prSet/>
      <dgm:spPr/>
      <dgm:t>
        <a:bodyPr/>
        <a:lstStyle/>
        <a:p>
          <a:endParaRPr lang="en-US" sz="900"/>
        </a:p>
      </dgm:t>
    </dgm:pt>
    <dgm:pt modelId="{BA6DC7BF-B14D-4F81-8797-CEAB2CF80492}" type="sibTrans" cxnId="{A309FF86-41A0-4B9A-AA57-F30E73DD54D0}">
      <dgm:prSet/>
      <dgm:spPr/>
      <dgm:t>
        <a:bodyPr/>
        <a:lstStyle/>
        <a:p>
          <a:endParaRPr lang="en-US" sz="900"/>
        </a:p>
      </dgm:t>
    </dgm:pt>
    <dgm:pt modelId="{20E5AE4E-9FA6-4A4F-A144-654313BE173F}">
      <dgm:prSet phldrT="[Text]" custT="1"/>
      <dgm:spPr/>
      <dgm:t>
        <a:bodyPr/>
        <a:lstStyle/>
        <a:p>
          <a:r>
            <a:rPr lang="en-US" sz="900"/>
            <a:t>Transfer </a:t>
          </a:r>
          <a:r>
            <a:rPr lang="en-US" sz="900" baseline="0"/>
            <a:t>Out</a:t>
          </a:r>
        </a:p>
      </dgm:t>
    </dgm:pt>
    <dgm:pt modelId="{994B37B4-BCAA-4CF9-B451-CF29200965A2}" type="parTrans" cxnId="{758865ED-BB7C-47D8-B042-2AD7D8D838DA}">
      <dgm:prSet/>
      <dgm:spPr/>
      <dgm:t>
        <a:bodyPr/>
        <a:lstStyle/>
        <a:p>
          <a:endParaRPr lang="en-US" sz="900"/>
        </a:p>
      </dgm:t>
    </dgm:pt>
    <dgm:pt modelId="{EE0987B6-453F-4B50-A94F-0C194E2E33F0}" type="sibTrans" cxnId="{758865ED-BB7C-47D8-B042-2AD7D8D838DA}">
      <dgm:prSet/>
      <dgm:spPr/>
      <dgm:t>
        <a:bodyPr/>
        <a:lstStyle/>
        <a:p>
          <a:endParaRPr lang="en-US" sz="900"/>
        </a:p>
      </dgm:t>
    </dgm:pt>
    <dgm:pt modelId="{8A4E7146-D654-4EA2-99EE-9F4708E06FA4}">
      <dgm:prSet phldrT="[Text]" custT="1"/>
      <dgm:spPr/>
      <dgm:t>
        <a:bodyPr/>
        <a:lstStyle/>
        <a:p>
          <a:r>
            <a:rPr lang="en-US" sz="900"/>
            <a:t>Retirement</a:t>
          </a:r>
        </a:p>
      </dgm:t>
    </dgm:pt>
    <dgm:pt modelId="{45D3F7C9-AD9F-4CAE-A517-551DFD4CFB82}" type="parTrans" cxnId="{27C17E01-AC49-4A4A-A672-073EFAB74541}">
      <dgm:prSet/>
      <dgm:spPr/>
      <dgm:t>
        <a:bodyPr/>
        <a:lstStyle/>
        <a:p>
          <a:endParaRPr lang="en-US" sz="900"/>
        </a:p>
      </dgm:t>
    </dgm:pt>
    <dgm:pt modelId="{E7564117-36FF-49DF-8256-31CFB8EDFB0E}" type="sibTrans" cxnId="{27C17E01-AC49-4A4A-A672-073EFAB74541}">
      <dgm:prSet/>
      <dgm:spPr/>
      <dgm:t>
        <a:bodyPr/>
        <a:lstStyle/>
        <a:p>
          <a:endParaRPr lang="en-US" sz="900"/>
        </a:p>
      </dgm:t>
    </dgm:pt>
    <dgm:pt modelId="{E9CDEF2C-3210-4475-878A-4A7B79DCF3D1}">
      <dgm:prSet custT="1"/>
      <dgm:spPr/>
      <dgm:t>
        <a:bodyPr/>
        <a:lstStyle/>
        <a:p>
          <a:r>
            <a:rPr lang="en-US" sz="900"/>
            <a:t>Requisition  to back- fill submitted  by school losing transferee</a:t>
          </a:r>
        </a:p>
      </dgm:t>
    </dgm:pt>
    <dgm:pt modelId="{AF883E0B-4F59-49ED-8950-84A9D3F1C988}" type="parTrans" cxnId="{1153963D-581A-48D2-B35E-20E0707D82B1}">
      <dgm:prSet/>
      <dgm:spPr/>
      <dgm:t>
        <a:bodyPr/>
        <a:lstStyle/>
        <a:p>
          <a:endParaRPr lang="en-US" sz="900"/>
        </a:p>
      </dgm:t>
    </dgm:pt>
    <dgm:pt modelId="{446DFE84-F004-42E8-B577-180F17B99FF4}" type="sibTrans" cxnId="{1153963D-581A-48D2-B35E-20E0707D82B1}">
      <dgm:prSet/>
      <dgm:spPr/>
      <dgm:t>
        <a:bodyPr/>
        <a:lstStyle/>
        <a:p>
          <a:endParaRPr lang="en-US" sz="900"/>
        </a:p>
      </dgm:t>
    </dgm:pt>
    <dgm:pt modelId="{C3BFBF2B-1D8F-41E8-9407-A464D6602657}">
      <dgm:prSet custT="1"/>
      <dgm:spPr/>
      <dgm:t>
        <a:bodyPr/>
        <a:lstStyle/>
        <a:p>
          <a:r>
            <a:rPr lang="en-US" sz="900"/>
            <a:t>COS for LOA  completed  by Human Resources</a:t>
          </a:r>
        </a:p>
      </dgm:t>
    </dgm:pt>
    <dgm:pt modelId="{E7400F10-018D-41CA-A106-9DE5E7632041}" type="parTrans" cxnId="{284FA911-01FB-4285-B7AC-0FC8CD67B0D0}">
      <dgm:prSet/>
      <dgm:spPr/>
      <dgm:t>
        <a:bodyPr/>
        <a:lstStyle/>
        <a:p>
          <a:endParaRPr lang="en-US" sz="900"/>
        </a:p>
      </dgm:t>
    </dgm:pt>
    <dgm:pt modelId="{4DC64DD5-BB50-4ACF-8F7C-2EF96D214D8E}" type="sibTrans" cxnId="{284FA911-01FB-4285-B7AC-0FC8CD67B0D0}">
      <dgm:prSet/>
      <dgm:spPr/>
      <dgm:t>
        <a:bodyPr/>
        <a:lstStyle/>
        <a:p>
          <a:endParaRPr lang="en-US" sz="900"/>
        </a:p>
      </dgm:t>
    </dgm:pt>
    <dgm:pt modelId="{9D6FE34A-17CC-4116-90B4-03AD2F7CED9C}">
      <dgm:prSet custT="1"/>
      <dgm:spPr/>
      <dgm:t>
        <a:bodyPr/>
        <a:lstStyle/>
        <a:p>
          <a:r>
            <a:rPr lang="en-US" sz="900"/>
            <a:t>Position Posted and Closed</a:t>
          </a:r>
        </a:p>
      </dgm:t>
    </dgm:pt>
    <dgm:pt modelId="{EFD038D0-2089-43BE-B549-22DBF1D58FE5}" type="parTrans" cxnId="{9211768B-3E07-4AD2-97B9-307DD2726F5D}">
      <dgm:prSet/>
      <dgm:spPr/>
      <dgm:t>
        <a:bodyPr/>
        <a:lstStyle/>
        <a:p>
          <a:endParaRPr lang="en-US" sz="900"/>
        </a:p>
      </dgm:t>
    </dgm:pt>
    <dgm:pt modelId="{E49A0D3D-157F-4E5B-B8B7-79DEF9729430}" type="sibTrans" cxnId="{9211768B-3E07-4AD2-97B9-307DD2726F5D}">
      <dgm:prSet/>
      <dgm:spPr/>
      <dgm:t>
        <a:bodyPr/>
        <a:lstStyle/>
        <a:p>
          <a:endParaRPr lang="en-US" sz="900"/>
        </a:p>
      </dgm:t>
    </dgm:pt>
    <dgm:pt modelId="{18AC8EF0-1501-4CBC-AE73-C8DC4852163C}">
      <dgm:prSet custT="1"/>
      <dgm:spPr/>
      <dgm:t>
        <a:bodyPr/>
        <a:lstStyle/>
        <a:p>
          <a:r>
            <a:rPr lang="en-US" sz="900"/>
            <a:t>HR  generates  COS to activate retirement</a:t>
          </a:r>
        </a:p>
      </dgm:t>
    </dgm:pt>
    <dgm:pt modelId="{04A010D6-816D-49EB-889D-E7817E74770C}" type="parTrans" cxnId="{012E4F7B-900A-44C7-9F80-D4FFE52CD4CA}">
      <dgm:prSet/>
      <dgm:spPr/>
      <dgm:t>
        <a:bodyPr/>
        <a:lstStyle/>
        <a:p>
          <a:endParaRPr lang="en-US" sz="900"/>
        </a:p>
      </dgm:t>
    </dgm:pt>
    <dgm:pt modelId="{BAB7D7F2-7268-4DFD-B9A6-E34307E67BE4}" type="sibTrans" cxnId="{012E4F7B-900A-44C7-9F80-D4FFE52CD4CA}">
      <dgm:prSet/>
      <dgm:spPr/>
      <dgm:t>
        <a:bodyPr/>
        <a:lstStyle/>
        <a:p>
          <a:endParaRPr lang="en-US" sz="900"/>
        </a:p>
      </dgm:t>
    </dgm:pt>
    <dgm:pt modelId="{4390973E-1250-4D46-A65C-F450DD0FA120}">
      <dgm:prSet custT="1"/>
      <dgm:spPr/>
      <dgm:t>
        <a:bodyPr/>
        <a:lstStyle/>
        <a:p>
          <a:r>
            <a:rPr lang="en-US" sz="900"/>
            <a:t>Requisition approved in HR and Fiscal</a:t>
          </a:r>
        </a:p>
      </dgm:t>
    </dgm:pt>
    <dgm:pt modelId="{BBF29765-C58F-4A40-9E84-BADCE6D47E97}" type="parTrans" cxnId="{1C034F82-EE41-41B7-BF2A-A4FCF39E4A56}">
      <dgm:prSet/>
      <dgm:spPr/>
      <dgm:t>
        <a:bodyPr/>
        <a:lstStyle/>
        <a:p>
          <a:endParaRPr lang="en-US" sz="900"/>
        </a:p>
      </dgm:t>
    </dgm:pt>
    <dgm:pt modelId="{48502206-0F8C-421E-9BE5-BC695618DCBE}" type="sibTrans" cxnId="{1C034F82-EE41-41B7-BF2A-A4FCF39E4A56}">
      <dgm:prSet/>
      <dgm:spPr/>
      <dgm:t>
        <a:bodyPr/>
        <a:lstStyle/>
        <a:p>
          <a:endParaRPr lang="en-US" sz="900"/>
        </a:p>
      </dgm:t>
    </dgm:pt>
    <dgm:pt modelId="{85F5A484-D474-4028-8B15-79EAFB057E14}">
      <dgm:prSet custT="1"/>
      <dgm:spPr/>
      <dgm:t>
        <a:bodyPr/>
        <a:lstStyle/>
        <a:p>
          <a:r>
            <a:rPr lang="en-US" sz="900"/>
            <a:t>Position Posted and Closed</a:t>
          </a:r>
        </a:p>
      </dgm:t>
    </dgm:pt>
    <dgm:pt modelId="{F81B8906-740E-40BD-8605-2F84D07D6D50}" type="parTrans" cxnId="{7F75D134-C934-44D8-B838-56FF9A16B2F3}">
      <dgm:prSet/>
      <dgm:spPr/>
      <dgm:t>
        <a:bodyPr/>
        <a:lstStyle/>
        <a:p>
          <a:endParaRPr lang="en-US" sz="900"/>
        </a:p>
      </dgm:t>
    </dgm:pt>
    <dgm:pt modelId="{25EE4A98-7FA6-4F59-A987-9A7E5A02A42C}" type="sibTrans" cxnId="{7F75D134-C934-44D8-B838-56FF9A16B2F3}">
      <dgm:prSet/>
      <dgm:spPr/>
      <dgm:t>
        <a:bodyPr/>
        <a:lstStyle/>
        <a:p>
          <a:endParaRPr lang="en-US" sz="900"/>
        </a:p>
      </dgm:t>
    </dgm:pt>
    <dgm:pt modelId="{07345022-36EA-4EA5-989A-A2B66E8BA746}">
      <dgm:prSet custT="1"/>
      <dgm:spPr/>
      <dgm:t>
        <a:bodyPr/>
        <a:lstStyle/>
        <a:p>
          <a:r>
            <a:rPr lang="en-US" sz="900"/>
            <a:t>Requisition  approved in HR and Fiscal</a:t>
          </a:r>
        </a:p>
      </dgm:t>
    </dgm:pt>
    <dgm:pt modelId="{D891B082-51C0-4ECE-A749-A03A9C7CC7D6}" type="parTrans" cxnId="{B90972DB-A98C-424B-9AE1-B756C0C27780}">
      <dgm:prSet/>
      <dgm:spPr/>
      <dgm:t>
        <a:bodyPr/>
        <a:lstStyle/>
        <a:p>
          <a:endParaRPr lang="en-US" sz="900"/>
        </a:p>
      </dgm:t>
    </dgm:pt>
    <dgm:pt modelId="{89BE24A6-0DB0-4E54-8810-75289CA0E4DD}" type="sibTrans" cxnId="{B90972DB-A98C-424B-9AE1-B756C0C27780}">
      <dgm:prSet/>
      <dgm:spPr/>
      <dgm:t>
        <a:bodyPr/>
        <a:lstStyle/>
        <a:p>
          <a:endParaRPr lang="en-US" sz="900"/>
        </a:p>
      </dgm:t>
    </dgm:pt>
    <dgm:pt modelId="{8A0BE5B9-A96B-4CC7-9CCE-B3764461AEC3}">
      <dgm:prSet custT="1"/>
      <dgm:spPr/>
      <dgm:t>
        <a:bodyPr/>
        <a:lstStyle/>
        <a:p>
          <a:r>
            <a:rPr lang="en-US" sz="900"/>
            <a:t>Req. submitted by site for replacement</a:t>
          </a:r>
        </a:p>
      </dgm:t>
    </dgm:pt>
    <dgm:pt modelId="{61B3E526-D040-45B0-B581-CB5E047B9C03}" type="parTrans" cxnId="{06449AA9-229C-4ACF-BD60-E03DDD820205}">
      <dgm:prSet/>
      <dgm:spPr/>
      <dgm:t>
        <a:bodyPr/>
        <a:lstStyle/>
        <a:p>
          <a:endParaRPr lang="en-US" sz="900"/>
        </a:p>
      </dgm:t>
    </dgm:pt>
    <dgm:pt modelId="{4945AE40-53FE-4CB2-AB2B-B2516B7F7706}" type="sibTrans" cxnId="{06449AA9-229C-4ACF-BD60-E03DDD820205}">
      <dgm:prSet/>
      <dgm:spPr/>
      <dgm:t>
        <a:bodyPr/>
        <a:lstStyle/>
        <a:p>
          <a:endParaRPr lang="en-US" sz="900"/>
        </a:p>
      </dgm:t>
    </dgm:pt>
    <dgm:pt modelId="{C5282318-E8E3-4DCC-94F2-C55CC3AD1960}">
      <dgm:prSet custT="1"/>
      <dgm:spPr/>
      <dgm:t>
        <a:bodyPr/>
        <a:lstStyle/>
        <a:p>
          <a:r>
            <a:rPr lang="en-US" sz="900"/>
            <a:t>Requisition approved in HR and Fiscal</a:t>
          </a:r>
        </a:p>
      </dgm:t>
    </dgm:pt>
    <dgm:pt modelId="{BCEEF180-FFE7-411A-8631-0065FC8D14D2}" type="parTrans" cxnId="{FD559355-30DE-43FC-A935-1A50C808DEC5}">
      <dgm:prSet/>
      <dgm:spPr/>
      <dgm:t>
        <a:bodyPr/>
        <a:lstStyle/>
        <a:p>
          <a:endParaRPr lang="en-US" sz="900"/>
        </a:p>
      </dgm:t>
    </dgm:pt>
    <dgm:pt modelId="{7CB7EB80-6FD7-4C59-9681-612471B2AB33}" type="sibTrans" cxnId="{FD559355-30DE-43FC-A935-1A50C808DEC5}">
      <dgm:prSet/>
      <dgm:spPr/>
      <dgm:t>
        <a:bodyPr/>
        <a:lstStyle/>
        <a:p>
          <a:endParaRPr lang="en-US" sz="900"/>
        </a:p>
      </dgm:t>
    </dgm:pt>
    <dgm:pt modelId="{30A77655-FFD0-4CAA-B158-2DB689275EA9}">
      <dgm:prSet custT="1"/>
      <dgm:spPr/>
      <dgm:t>
        <a:bodyPr/>
        <a:lstStyle/>
        <a:p>
          <a:r>
            <a:rPr lang="en-US" sz="900"/>
            <a:t>Rec. to Hire Submitted</a:t>
          </a:r>
        </a:p>
      </dgm:t>
    </dgm:pt>
    <dgm:pt modelId="{2A572DA1-B64B-4A8D-A666-4EDA2F58C464}" type="parTrans" cxnId="{50A2036F-652C-4FCA-8E75-9927FA82C9F1}">
      <dgm:prSet/>
      <dgm:spPr/>
      <dgm:t>
        <a:bodyPr/>
        <a:lstStyle/>
        <a:p>
          <a:endParaRPr lang="en-US" sz="900"/>
        </a:p>
      </dgm:t>
    </dgm:pt>
    <dgm:pt modelId="{21CD37DB-125D-4893-B6AF-73C803C003AC}" type="sibTrans" cxnId="{50A2036F-652C-4FCA-8E75-9927FA82C9F1}">
      <dgm:prSet/>
      <dgm:spPr/>
      <dgm:t>
        <a:bodyPr/>
        <a:lstStyle/>
        <a:p>
          <a:endParaRPr lang="en-US" sz="900"/>
        </a:p>
      </dgm:t>
    </dgm:pt>
    <dgm:pt modelId="{7728C322-483E-4FDF-85F2-8A8B5E375BD3}">
      <dgm:prSet custT="1"/>
      <dgm:spPr/>
      <dgm:t>
        <a:bodyPr/>
        <a:lstStyle/>
        <a:p>
          <a:r>
            <a:rPr lang="en-US" sz="900"/>
            <a:t>COS by receiving  site if position filled by transfer</a:t>
          </a:r>
        </a:p>
      </dgm:t>
    </dgm:pt>
    <dgm:pt modelId="{A99D7E12-4857-4B78-8BD2-139CBACED4DD}" type="parTrans" cxnId="{EDCA6990-0BB4-4463-B751-6ACDBE477591}">
      <dgm:prSet/>
      <dgm:spPr/>
      <dgm:t>
        <a:bodyPr/>
        <a:lstStyle/>
        <a:p>
          <a:endParaRPr lang="en-US" sz="900"/>
        </a:p>
      </dgm:t>
    </dgm:pt>
    <dgm:pt modelId="{FC533289-F322-451D-8E9D-B74AFC631A02}" type="sibTrans" cxnId="{EDCA6990-0BB4-4463-B751-6ACDBE477591}">
      <dgm:prSet/>
      <dgm:spPr/>
      <dgm:t>
        <a:bodyPr/>
        <a:lstStyle/>
        <a:p>
          <a:endParaRPr lang="en-US" sz="900"/>
        </a:p>
      </dgm:t>
    </dgm:pt>
    <dgm:pt modelId="{F5573309-BD62-4079-9907-715D15B42AE9}">
      <dgm:prSet custT="1"/>
      <dgm:spPr/>
      <dgm:t>
        <a:bodyPr/>
        <a:lstStyle/>
        <a:p>
          <a:r>
            <a:rPr lang="en-US" sz="900"/>
            <a:t>Rec. to Hire submitted</a:t>
          </a:r>
        </a:p>
      </dgm:t>
    </dgm:pt>
    <dgm:pt modelId="{E9D2DFCB-7AB3-4247-A582-5BCD0BC37344}" type="parTrans" cxnId="{AFACE077-61AD-4BF3-A869-8C587C87848A}">
      <dgm:prSet/>
      <dgm:spPr/>
      <dgm:t>
        <a:bodyPr/>
        <a:lstStyle/>
        <a:p>
          <a:endParaRPr lang="en-US" sz="900"/>
        </a:p>
      </dgm:t>
    </dgm:pt>
    <dgm:pt modelId="{89EDC16E-289F-4178-9FA9-F7CFE484A374}" type="sibTrans" cxnId="{AFACE077-61AD-4BF3-A869-8C587C87848A}">
      <dgm:prSet/>
      <dgm:spPr/>
      <dgm:t>
        <a:bodyPr/>
        <a:lstStyle/>
        <a:p>
          <a:endParaRPr lang="en-US" sz="900"/>
        </a:p>
      </dgm:t>
    </dgm:pt>
    <dgm:pt modelId="{B1EDB3C5-2893-4200-AEF6-1F021C6FE3B2}">
      <dgm:prSet custT="1"/>
      <dgm:spPr/>
      <dgm:t>
        <a:bodyPr/>
        <a:lstStyle/>
        <a:p>
          <a:r>
            <a:rPr lang="en-US" sz="900"/>
            <a:t>Rec. to Hire submitted</a:t>
          </a:r>
        </a:p>
      </dgm:t>
    </dgm:pt>
    <dgm:pt modelId="{ED916D28-9998-4C95-B356-49EA18D9D465}" type="parTrans" cxnId="{BB3649DF-C875-4D37-9559-6AE8424559FC}">
      <dgm:prSet/>
      <dgm:spPr/>
      <dgm:t>
        <a:bodyPr/>
        <a:lstStyle/>
        <a:p>
          <a:endParaRPr lang="en-US" sz="900"/>
        </a:p>
      </dgm:t>
    </dgm:pt>
    <dgm:pt modelId="{B0DC1A1D-F9B9-436F-84A0-9E9F7B0314A9}" type="sibTrans" cxnId="{BB3649DF-C875-4D37-9559-6AE8424559FC}">
      <dgm:prSet/>
      <dgm:spPr/>
      <dgm:t>
        <a:bodyPr/>
        <a:lstStyle/>
        <a:p>
          <a:endParaRPr lang="en-US" sz="900"/>
        </a:p>
      </dgm:t>
    </dgm:pt>
    <dgm:pt modelId="{DFA35A19-0873-426B-943D-F807A9A29868}">
      <dgm:prSet custT="1"/>
      <dgm:spPr/>
      <dgm:t>
        <a:bodyPr/>
        <a:lstStyle/>
        <a:p>
          <a:r>
            <a:rPr lang="en-US" sz="900"/>
            <a:t>Requistion completed by site</a:t>
          </a:r>
        </a:p>
      </dgm:t>
    </dgm:pt>
    <dgm:pt modelId="{3379FBA2-68DC-45BD-9368-C023A65A093D}" type="sibTrans" cxnId="{74993FEA-5B21-4D01-8363-968D77C22A15}">
      <dgm:prSet/>
      <dgm:spPr/>
      <dgm:t>
        <a:bodyPr/>
        <a:lstStyle/>
        <a:p>
          <a:endParaRPr lang="en-US" sz="900"/>
        </a:p>
      </dgm:t>
    </dgm:pt>
    <dgm:pt modelId="{656A4B3B-DF2D-4EF8-A45D-4D6FD77AE403}" type="parTrans" cxnId="{74993FEA-5B21-4D01-8363-968D77C22A15}">
      <dgm:prSet/>
      <dgm:spPr/>
      <dgm:t>
        <a:bodyPr/>
        <a:lstStyle/>
        <a:p>
          <a:endParaRPr lang="en-US" sz="900"/>
        </a:p>
      </dgm:t>
    </dgm:pt>
    <dgm:pt modelId="{960F9509-CD2C-47BA-A912-20BBD3DCBB0D}">
      <dgm:prSet custT="1"/>
      <dgm:spPr/>
      <dgm:t>
        <a:bodyPr/>
        <a:lstStyle/>
        <a:p>
          <a:r>
            <a:rPr lang="en-US" sz="900"/>
            <a:t>COS by receiving  site if position filled by transfer</a:t>
          </a:r>
        </a:p>
      </dgm:t>
    </dgm:pt>
    <dgm:pt modelId="{C0A31E9E-53C4-4A1F-A0E7-21D48A240314}" type="parTrans" cxnId="{4E08698B-F969-47A6-A154-5464CFB6A43F}">
      <dgm:prSet/>
      <dgm:spPr/>
      <dgm:t>
        <a:bodyPr/>
        <a:lstStyle/>
        <a:p>
          <a:endParaRPr lang="en-US" sz="900"/>
        </a:p>
      </dgm:t>
    </dgm:pt>
    <dgm:pt modelId="{1A591B94-A965-48A9-89B0-711721AC6164}" type="sibTrans" cxnId="{4E08698B-F969-47A6-A154-5464CFB6A43F}">
      <dgm:prSet/>
      <dgm:spPr/>
      <dgm:t>
        <a:bodyPr/>
        <a:lstStyle/>
        <a:p>
          <a:endParaRPr lang="en-US"/>
        </a:p>
      </dgm:t>
    </dgm:pt>
    <dgm:pt modelId="{79AECF4A-E528-46A8-AA65-AC00120748E2}">
      <dgm:prSet custT="1"/>
      <dgm:spPr/>
      <dgm:t>
        <a:bodyPr/>
        <a:lstStyle/>
        <a:p>
          <a:r>
            <a:rPr lang="en-US" sz="900" baseline="0">
              <a:latin typeface="Calibri" pitchFamily="34" charset="0"/>
            </a:rPr>
            <a:t>Transfer In</a:t>
          </a:r>
        </a:p>
      </dgm:t>
    </dgm:pt>
    <dgm:pt modelId="{10D59574-9621-4B21-A89D-D83B12B92111}" type="parTrans" cxnId="{DB74E17C-AC66-41DB-B441-62D2B4873F8E}">
      <dgm:prSet/>
      <dgm:spPr/>
      <dgm:t>
        <a:bodyPr/>
        <a:lstStyle/>
        <a:p>
          <a:endParaRPr lang="en-US" sz="900"/>
        </a:p>
      </dgm:t>
    </dgm:pt>
    <dgm:pt modelId="{78B8CB16-7721-43AD-9981-B6F81FE4E556}" type="sibTrans" cxnId="{DB74E17C-AC66-41DB-B441-62D2B4873F8E}">
      <dgm:prSet/>
      <dgm:spPr/>
      <dgm:t>
        <a:bodyPr/>
        <a:lstStyle/>
        <a:p>
          <a:endParaRPr lang="en-US"/>
        </a:p>
      </dgm:t>
    </dgm:pt>
    <dgm:pt modelId="{C0B670C8-DAC6-42E4-94E7-012CA75B9895}">
      <dgm:prSet custT="1"/>
      <dgm:spPr/>
      <dgm:t>
        <a:bodyPr/>
        <a:lstStyle/>
        <a:p>
          <a:r>
            <a:rPr lang="en-US" sz="900"/>
            <a:t>Requisition by site to create position (retirement, resignation, growth)</a:t>
          </a:r>
        </a:p>
      </dgm:t>
    </dgm:pt>
    <dgm:pt modelId="{8B732C42-FF2F-4950-8DAD-BD1650950DB8}" type="parTrans" cxnId="{A6D17622-0E99-4360-A3F8-6D350E526683}">
      <dgm:prSet/>
      <dgm:spPr/>
      <dgm:t>
        <a:bodyPr/>
        <a:lstStyle/>
        <a:p>
          <a:endParaRPr lang="en-US" sz="900"/>
        </a:p>
      </dgm:t>
    </dgm:pt>
    <dgm:pt modelId="{3ACF1099-8F2B-4E27-9079-32ADFBDA075D}" type="sibTrans" cxnId="{A6D17622-0E99-4360-A3F8-6D350E526683}">
      <dgm:prSet/>
      <dgm:spPr/>
      <dgm:t>
        <a:bodyPr/>
        <a:lstStyle/>
        <a:p>
          <a:endParaRPr lang="en-US"/>
        </a:p>
      </dgm:t>
    </dgm:pt>
    <dgm:pt modelId="{EE9B12E5-EC84-4FA9-A928-F5EDF3C694F7}">
      <dgm:prSet custT="1"/>
      <dgm:spPr/>
      <dgm:t>
        <a:bodyPr/>
        <a:lstStyle/>
        <a:p>
          <a:r>
            <a:rPr lang="en-US" sz="900"/>
            <a:t>Rec. to Hire Submitted</a:t>
          </a:r>
        </a:p>
      </dgm:t>
    </dgm:pt>
    <dgm:pt modelId="{FE9296CB-A3DE-4CFD-ABDF-BD538DF60271}" type="parTrans" cxnId="{782166C0-D4E8-4F7E-8456-7F561F103FFC}">
      <dgm:prSet/>
      <dgm:spPr/>
      <dgm:t>
        <a:bodyPr/>
        <a:lstStyle/>
        <a:p>
          <a:endParaRPr lang="en-US" sz="900"/>
        </a:p>
      </dgm:t>
    </dgm:pt>
    <dgm:pt modelId="{45F390CF-E745-42F8-B41A-5690D2D84482}" type="sibTrans" cxnId="{782166C0-D4E8-4F7E-8456-7F561F103FFC}">
      <dgm:prSet/>
      <dgm:spPr/>
      <dgm:t>
        <a:bodyPr/>
        <a:lstStyle/>
        <a:p>
          <a:endParaRPr lang="en-US"/>
        </a:p>
      </dgm:t>
    </dgm:pt>
    <dgm:pt modelId="{DF540B99-D89C-4966-B5C8-685DB3488606}">
      <dgm:prSet custT="1"/>
      <dgm:spPr/>
      <dgm:t>
        <a:bodyPr/>
        <a:lstStyle/>
        <a:p>
          <a:r>
            <a:rPr lang="en-US" sz="900"/>
            <a:t>COS by receiving site if position filled by transfer</a:t>
          </a:r>
        </a:p>
      </dgm:t>
    </dgm:pt>
    <dgm:pt modelId="{B92C6D5B-EEA9-4D2D-A547-FB811C43C3EA}" type="parTrans" cxnId="{C1BA3840-CC53-42FD-98AD-2BBD5E3AB5BD}">
      <dgm:prSet/>
      <dgm:spPr/>
      <dgm:t>
        <a:bodyPr/>
        <a:lstStyle/>
        <a:p>
          <a:endParaRPr lang="en-US" sz="900"/>
        </a:p>
      </dgm:t>
    </dgm:pt>
    <dgm:pt modelId="{9D1E5CE2-F173-4997-9579-CC87D384D773}" type="sibTrans" cxnId="{C1BA3840-CC53-42FD-98AD-2BBD5E3AB5BD}">
      <dgm:prSet/>
      <dgm:spPr/>
      <dgm:t>
        <a:bodyPr/>
        <a:lstStyle/>
        <a:p>
          <a:endParaRPr lang="en-US"/>
        </a:p>
      </dgm:t>
    </dgm:pt>
    <dgm:pt modelId="{660EB859-5AE5-4BA0-AC07-CC009700919F}">
      <dgm:prSet custT="1"/>
      <dgm:spPr/>
      <dgm:t>
        <a:bodyPr/>
        <a:lstStyle/>
        <a:p>
          <a:r>
            <a:rPr lang="en-US" sz="900"/>
            <a:t>Requisition approved in HR and Fiscal</a:t>
          </a:r>
        </a:p>
      </dgm:t>
    </dgm:pt>
    <dgm:pt modelId="{649A5DF7-9CF4-40F1-A46F-A09D8D70772A}" type="parTrans" cxnId="{295F4574-3E8A-441D-B2DC-B0BD54250FE5}">
      <dgm:prSet/>
      <dgm:spPr/>
      <dgm:t>
        <a:bodyPr/>
        <a:lstStyle/>
        <a:p>
          <a:endParaRPr lang="en-US"/>
        </a:p>
      </dgm:t>
    </dgm:pt>
    <dgm:pt modelId="{E0F46C2B-ECAE-4E65-982D-C679833C1F01}" type="sibTrans" cxnId="{295F4574-3E8A-441D-B2DC-B0BD54250FE5}">
      <dgm:prSet/>
      <dgm:spPr/>
      <dgm:t>
        <a:bodyPr/>
        <a:lstStyle/>
        <a:p>
          <a:endParaRPr lang="en-US"/>
        </a:p>
      </dgm:t>
    </dgm:pt>
    <dgm:pt modelId="{34202741-733E-4D45-BEB3-FC19DB52492A}">
      <dgm:prSet custT="1"/>
      <dgm:spPr/>
      <dgm:t>
        <a:bodyPr/>
        <a:lstStyle/>
        <a:p>
          <a:r>
            <a:rPr lang="en-US" sz="900"/>
            <a:t>COS by site if  position filled by transfer</a:t>
          </a:r>
        </a:p>
      </dgm:t>
    </dgm:pt>
    <dgm:pt modelId="{216311A1-A97E-4C4A-A0E0-A33892CD94F7}" type="parTrans" cxnId="{45EFA3CC-9814-4D78-AD98-E4DC36A0024C}">
      <dgm:prSet/>
      <dgm:spPr/>
      <dgm:t>
        <a:bodyPr/>
        <a:lstStyle/>
        <a:p>
          <a:endParaRPr lang="en-US"/>
        </a:p>
      </dgm:t>
    </dgm:pt>
    <dgm:pt modelId="{69C4DA79-E8CF-48FB-8800-C1FA4968B473}" type="sibTrans" cxnId="{45EFA3CC-9814-4D78-AD98-E4DC36A0024C}">
      <dgm:prSet/>
      <dgm:spPr/>
      <dgm:t>
        <a:bodyPr/>
        <a:lstStyle/>
        <a:p>
          <a:endParaRPr lang="en-US"/>
        </a:p>
      </dgm:t>
    </dgm:pt>
    <dgm:pt modelId="{28686E88-D7C0-455A-A1D3-D110876C8322}">
      <dgm:prSet custT="1"/>
      <dgm:spPr/>
      <dgm:t>
        <a:bodyPr/>
        <a:lstStyle/>
        <a:p>
          <a:r>
            <a:rPr lang="en-US" sz="900"/>
            <a:t>Leave of Absence</a:t>
          </a:r>
        </a:p>
      </dgm:t>
    </dgm:pt>
    <dgm:pt modelId="{7C5B6AD2-5B5C-4846-B27E-F2A914700A6D}" type="sibTrans" cxnId="{6E81DA54-EADE-41DD-AC53-2CD9415FE70A}">
      <dgm:prSet/>
      <dgm:spPr/>
      <dgm:t>
        <a:bodyPr/>
        <a:lstStyle/>
        <a:p>
          <a:endParaRPr lang="en-US" sz="900"/>
        </a:p>
      </dgm:t>
    </dgm:pt>
    <dgm:pt modelId="{1C56E945-2D12-4C20-A667-8BB24D688133}" type="parTrans" cxnId="{6E81DA54-EADE-41DD-AC53-2CD9415FE70A}">
      <dgm:prSet/>
      <dgm:spPr/>
      <dgm:t>
        <a:bodyPr/>
        <a:lstStyle/>
        <a:p>
          <a:endParaRPr lang="en-US" sz="900"/>
        </a:p>
      </dgm:t>
    </dgm:pt>
    <dgm:pt modelId="{3E6B8906-D3DA-43C2-82E4-4DE093827459}">
      <dgm:prSet custT="1"/>
      <dgm:spPr/>
      <dgm:t>
        <a:bodyPr/>
        <a:lstStyle/>
        <a:p>
          <a:r>
            <a:rPr lang="en-US" sz="900"/>
            <a:t>Growth</a:t>
          </a:r>
        </a:p>
        <a:p>
          <a:r>
            <a:rPr lang="en-US" sz="900"/>
            <a:t>(Determined by HR)</a:t>
          </a:r>
        </a:p>
      </dgm:t>
    </dgm:pt>
    <dgm:pt modelId="{E1FEFDBC-EF64-4B7B-925F-E32DC6A9E39A}" type="sibTrans" cxnId="{69065F41-982E-490F-8750-34D07909EBDB}">
      <dgm:prSet/>
      <dgm:spPr/>
      <dgm:t>
        <a:bodyPr/>
        <a:lstStyle/>
        <a:p>
          <a:endParaRPr lang="en-US" sz="900"/>
        </a:p>
      </dgm:t>
    </dgm:pt>
    <dgm:pt modelId="{BC56A63D-ED72-4BA8-88BC-6A95E38E88A1}" type="parTrans" cxnId="{69065F41-982E-490F-8750-34D07909EBDB}">
      <dgm:prSet/>
      <dgm:spPr/>
      <dgm:t>
        <a:bodyPr/>
        <a:lstStyle/>
        <a:p>
          <a:endParaRPr lang="en-US" sz="900"/>
        </a:p>
      </dgm:t>
    </dgm:pt>
    <dgm:pt modelId="{C410FAAE-6BD1-4675-A6C5-758FCEE76951}">
      <dgm:prSet custT="1"/>
      <dgm:spPr/>
      <dgm:t>
        <a:bodyPr/>
        <a:lstStyle/>
        <a:p>
          <a:r>
            <a:rPr lang="en-US" sz="900"/>
            <a:t>COS by receiving site if position is filled by transfer</a:t>
          </a:r>
        </a:p>
      </dgm:t>
    </dgm:pt>
    <dgm:pt modelId="{A04A8F52-CCEA-447F-BA46-757E1187D168}" type="parTrans" cxnId="{316B3266-820C-457F-A791-28843E5A12D5}">
      <dgm:prSet/>
      <dgm:spPr/>
      <dgm:t>
        <a:bodyPr/>
        <a:lstStyle/>
        <a:p>
          <a:endParaRPr lang="en-US"/>
        </a:p>
      </dgm:t>
    </dgm:pt>
    <dgm:pt modelId="{B5B2699F-19A8-4009-9006-670BA6846733}" type="sibTrans" cxnId="{316B3266-820C-457F-A791-28843E5A12D5}">
      <dgm:prSet/>
      <dgm:spPr/>
      <dgm:t>
        <a:bodyPr/>
        <a:lstStyle/>
        <a:p>
          <a:endParaRPr lang="en-US"/>
        </a:p>
      </dgm:t>
    </dgm:pt>
    <dgm:pt modelId="{99E470A3-752A-49C0-90AD-21912FFA756E}">
      <dgm:prSet custT="1"/>
      <dgm:spPr/>
      <dgm:t>
        <a:bodyPr/>
        <a:lstStyle/>
        <a:p>
          <a:r>
            <a:rPr lang="en-US" sz="900"/>
            <a:t>Position Posted and Closed</a:t>
          </a:r>
        </a:p>
      </dgm:t>
    </dgm:pt>
    <dgm:pt modelId="{38DEDACA-9C1F-4896-A269-F6EA066B8FBF}" type="parTrans" cxnId="{EB10FF29-322C-4239-8E38-A21DDF7E09EE}">
      <dgm:prSet/>
      <dgm:spPr/>
      <dgm:t>
        <a:bodyPr/>
        <a:lstStyle/>
        <a:p>
          <a:endParaRPr lang="en-US"/>
        </a:p>
      </dgm:t>
    </dgm:pt>
    <dgm:pt modelId="{4436D4B0-C495-4A0C-8CF4-B91DDAF94821}" type="sibTrans" cxnId="{EB10FF29-322C-4239-8E38-A21DDF7E09EE}">
      <dgm:prSet/>
      <dgm:spPr/>
      <dgm:t>
        <a:bodyPr/>
        <a:lstStyle/>
        <a:p>
          <a:endParaRPr lang="en-US"/>
        </a:p>
      </dgm:t>
    </dgm:pt>
    <dgm:pt modelId="{34E12ACE-33F0-4385-BF03-F0B07BFF56C5}">
      <dgm:prSet custT="1"/>
      <dgm:spPr/>
      <dgm:t>
        <a:bodyPr/>
        <a:lstStyle/>
        <a:p>
          <a:r>
            <a:rPr lang="en-US" sz="900"/>
            <a:t>Applicants Screened and Interviewed by site</a:t>
          </a:r>
        </a:p>
      </dgm:t>
    </dgm:pt>
    <dgm:pt modelId="{2BFAE985-8FD5-4E89-B9C4-D60364EEE8E4}" type="parTrans" cxnId="{EB36D481-33C1-46E9-BD65-6D3A3EF44246}">
      <dgm:prSet/>
      <dgm:spPr/>
      <dgm:t>
        <a:bodyPr/>
        <a:lstStyle/>
        <a:p>
          <a:endParaRPr lang="en-US"/>
        </a:p>
      </dgm:t>
    </dgm:pt>
    <dgm:pt modelId="{2E871216-6261-4228-9CC3-3A8140D65133}" type="sibTrans" cxnId="{EB36D481-33C1-46E9-BD65-6D3A3EF44246}">
      <dgm:prSet/>
      <dgm:spPr/>
      <dgm:t>
        <a:bodyPr/>
        <a:lstStyle/>
        <a:p>
          <a:endParaRPr lang="en-US"/>
        </a:p>
      </dgm:t>
    </dgm:pt>
    <dgm:pt modelId="{E0C3BA07-382E-4AD8-84F7-65AE9A4A7AFD}">
      <dgm:prSet custT="1"/>
      <dgm:spPr/>
      <dgm:t>
        <a:bodyPr/>
        <a:lstStyle/>
        <a:p>
          <a:r>
            <a:rPr lang="en-US" sz="900"/>
            <a:t>Position Posted and Closed</a:t>
          </a:r>
        </a:p>
      </dgm:t>
    </dgm:pt>
    <dgm:pt modelId="{9E8C0DD1-A581-46E8-954C-010ABA7F4005}" type="parTrans" cxnId="{BBE59637-04CA-4795-B124-83EC74376373}">
      <dgm:prSet/>
      <dgm:spPr/>
      <dgm:t>
        <a:bodyPr/>
        <a:lstStyle/>
        <a:p>
          <a:endParaRPr lang="en-US"/>
        </a:p>
      </dgm:t>
    </dgm:pt>
    <dgm:pt modelId="{9A97B79D-CDA9-4649-AC99-61C903612972}" type="sibTrans" cxnId="{BBE59637-04CA-4795-B124-83EC74376373}">
      <dgm:prSet/>
      <dgm:spPr/>
      <dgm:t>
        <a:bodyPr/>
        <a:lstStyle/>
        <a:p>
          <a:endParaRPr lang="en-US"/>
        </a:p>
      </dgm:t>
    </dgm:pt>
    <dgm:pt modelId="{34A3B98D-A214-470D-A213-4F666EA7E4AD}">
      <dgm:prSet custT="1"/>
      <dgm:spPr/>
      <dgm:t>
        <a:bodyPr/>
        <a:lstStyle/>
        <a:p>
          <a:r>
            <a:rPr lang="en-US" sz="900"/>
            <a:t>Applicants Screened and Interviewed by site</a:t>
          </a:r>
        </a:p>
      </dgm:t>
    </dgm:pt>
    <dgm:pt modelId="{F63AF652-BB6E-4BFA-9C1A-D972C296FDDC}" type="parTrans" cxnId="{E6C1ED23-BA59-42F7-AA2C-4826380199DE}">
      <dgm:prSet/>
      <dgm:spPr/>
      <dgm:t>
        <a:bodyPr/>
        <a:lstStyle/>
        <a:p>
          <a:endParaRPr lang="en-US"/>
        </a:p>
      </dgm:t>
    </dgm:pt>
    <dgm:pt modelId="{93FA45FA-8E05-409A-860F-9887E59F45AF}" type="sibTrans" cxnId="{E6C1ED23-BA59-42F7-AA2C-4826380199DE}">
      <dgm:prSet/>
      <dgm:spPr/>
      <dgm:t>
        <a:bodyPr/>
        <a:lstStyle/>
        <a:p>
          <a:endParaRPr lang="en-US"/>
        </a:p>
      </dgm:t>
    </dgm:pt>
    <dgm:pt modelId="{7907434C-1FEB-42A3-8E72-9B82179F033F}">
      <dgm:prSet custT="1"/>
      <dgm:spPr/>
      <dgm:t>
        <a:bodyPr/>
        <a:lstStyle/>
        <a:p>
          <a:r>
            <a:rPr lang="en-US" sz="900"/>
            <a:t>Applicants Screened and Interviewed by site</a:t>
          </a:r>
        </a:p>
      </dgm:t>
    </dgm:pt>
    <dgm:pt modelId="{4361B2F9-B121-4AE2-8CDC-74002124BB2B}" type="parTrans" cxnId="{7CE84C51-6D27-4F5B-A613-713C10DA3DFC}">
      <dgm:prSet/>
      <dgm:spPr/>
      <dgm:t>
        <a:bodyPr/>
        <a:lstStyle/>
        <a:p>
          <a:endParaRPr lang="en-US"/>
        </a:p>
      </dgm:t>
    </dgm:pt>
    <dgm:pt modelId="{AABD8D7E-4880-4983-B6D5-201F7FABD412}" type="sibTrans" cxnId="{7CE84C51-6D27-4F5B-A613-713C10DA3DFC}">
      <dgm:prSet/>
      <dgm:spPr/>
      <dgm:t>
        <a:bodyPr/>
        <a:lstStyle/>
        <a:p>
          <a:endParaRPr lang="en-US"/>
        </a:p>
      </dgm:t>
    </dgm:pt>
    <dgm:pt modelId="{3CFBBC05-4C4C-4D51-A6D1-85D3A2A8B042}">
      <dgm:prSet custT="1"/>
      <dgm:spPr/>
      <dgm:t>
        <a:bodyPr/>
        <a:lstStyle/>
        <a:p>
          <a:r>
            <a:rPr lang="en-US" sz="900"/>
            <a:t>Position Posted and Closed</a:t>
          </a:r>
        </a:p>
      </dgm:t>
    </dgm:pt>
    <dgm:pt modelId="{381066CA-A239-40C6-AF53-296FEBB25344}" type="parTrans" cxnId="{739AF0C2-33E6-4A2E-A05B-FD03782AFBAB}">
      <dgm:prSet/>
      <dgm:spPr/>
      <dgm:t>
        <a:bodyPr/>
        <a:lstStyle/>
        <a:p>
          <a:endParaRPr lang="en-US"/>
        </a:p>
      </dgm:t>
    </dgm:pt>
    <dgm:pt modelId="{7925DBE2-F649-4265-9BF3-A1C33F8253C3}" type="sibTrans" cxnId="{739AF0C2-33E6-4A2E-A05B-FD03782AFBAB}">
      <dgm:prSet/>
      <dgm:spPr/>
      <dgm:t>
        <a:bodyPr/>
        <a:lstStyle/>
        <a:p>
          <a:endParaRPr lang="en-US"/>
        </a:p>
      </dgm:t>
    </dgm:pt>
    <dgm:pt modelId="{3BFDA709-B286-4F36-9B41-CDBA1E0B618F}">
      <dgm:prSet custT="1"/>
      <dgm:spPr/>
      <dgm:t>
        <a:bodyPr/>
        <a:lstStyle/>
        <a:p>
          <a:r>
            <a:rPr lang="en-US" sz="900"/>
            <a:t>Applicants Screened and Interviewed by site</a:t>
          </a:r>
        </a:p>
      </dgm:t>
    </dgm:pt>
    <dgm:pt modelId="{D8540819-E059-4CE6-964D-0765E7870182}" type="parTrans" cxnId="{014DEFB4-BE26-407A-8231-6D5D28C84DDE}">
      <dgm:prSet/>
      <dgm:spPr/>
      <dgm:t>
        <a:bodyPr/>
        <a:lstStyle/>
        <a:p>
          <a:endParaRPr lang="en-US"/>
        </a:p>
      </dgm:t>
    </dgm:pt>
    <dgm:pt modelId="{920189C4-FE15-48E4-A58A-4826D12EF4A7}" type="sibTrans" cxnId="{014DEFB4-BE26-407A-8231-6D5D28C84DDE}">
      <dgm:prSet/>
      <dgm:spPr/>
      <dgm:t>
        <a:bodyPr/>
        <a:lstStyle/>
        <a:p>
          <a:endParaRPr lang="en-US"/>
        </a:p>
      </dgm:t>
    </dgm:pt>
    <dgm:pt modelId="{881BEC7D-464A-4FE3-8FEB-CDDF86F51DFA}">
      <dgm:prSet custT="1"/>
      <dgm:spPr/>
      <dgm:t>
        <a:bodyPr/>
        <a:lstStyle/>
        <a:p>
          <a:r>
            <a:rPr lang="en-US" sz="900"/>
            <a:t>Rec. to Hire submitted </a:t>
          </a:r>
        </a:p>
      </dgm:t>
    </dgm:pt>
    <dgm:pt modelId="{D1E9DDA4-2D50-46B6-BDE8-3F0214BCDE4C}" type="sibTrans" cxnId="{FB7D6B4F-8F3B-4B86-87DF-A573682CAF26}">
      <dgm:prSet/>
      <dgm:spPr/>
      <dgm:t>
        <a:bodyPr/>
        <a:lstStyle/>
        <a:p>
          <a:endParaRPr lang="en-US" sz="900"/>
        </a:p>
      </dgm:t>
    </dgm:pt>
    <dgm:pt modelId="{4BD6352D-2B62-4D72-8F5D-9ECA613BD9AA}" type="parTrans" cxnId="{FB7D6B4F-8F3B-4B86-87DF-A573682CAF26}">
      <dgm:prSet/>
      <dgm:spPr/>
      <dgm:t>
        <a:bodyPr/>
        <a:lstStyle/>
        <a:p>
          <a:endParaRPr lang="en-US" sz="900"/>
        </a:p>
      </dgm:t>
    </dgm:pt>
    <dgm:pt modelId="{67EEF09C-C198-48C4-B047-045A50B67015}">
      <dgm:prSet custT="1"/>
      <dgm:spPr/>
      <dgm:t>
        <a:bodyPr/>
        <a:lstStyle/>
        <a:p>
          <a:r>
            <a:rPr lang="en-US" sz="900"/>
            <a:t>Applicants Screened and Interviewed by site</a:t>
          </a:r>
        </a:p>
      </dgm:t>
    </dgm:pt>
    <dgm:pt modelId="{76F6D297-1C34-41FC-88EF-8DF3B1B0A3B2}" type="parTrans" cxnId="{3D8CFB35-8490-4122-B8BA-A18906DB893C}">
      <dgm:prSet/>
      <dgm:spPr/>
      <dgm:t>
        <a:bodyPr/>
        <a:lstStyle/>
        <a:p>
          <a:endParaRPr lang="en-US"/>
        </a:p>
      </dgm:t>
    </dgm:pt>
    <dgm:pt modelId="{37AF1D00-705F-443B-8599-7DB3FFBDF988}" type="sibTrans" cxnId="{3D8CFB35-8490-4122-B8BA-A18906DB893C}">
      <dgm:prSet/>
      <dgm:spPr/>
      <dgm:t>
        <a:bodyPr/>
        <a:lstStyle/>
        <a:p>
          <a:endParaRPr lang="en-US"/>
        </a:p>
      </dgm:t>
    </dgm:pt>
    <dgm:pt modelId="{861923B2-015B-4E3E-93F7-0A1812A1DFD0}">
      <dgm:prSet custT="1"/>
      <dgm:spPr/>
      <dgm:t>
        <a:bodyPr/>
        <a:lstStyle/>
        <a:p>
          <a:r>
            <a:rPr lang="en-US" sz="900"/>
            <a:t>Requisition completed by site</a:t>
          </a:r>
        </a:p>
      </dgm:t>
    </dgm:pt>
    <dgm:pt modelId="{0A762D9E-B1F4-4EE6-9AB9-17B9445A8536}" type="parTrans" cxnId="{3B11471F-62DE-44C9-8E1F-9D5DCC394249}">
      <dgm:prSet/>
      <dgm:spPr/>
    </dgm:pt>
    <dgm:pt modelId="{94FF3269-FD08-458A-AB89-0FEC84203369}" type="sibTrans" cxnId="{3B11471F-62DE-44C9-8E1F-9D5DCC394249}">
      <dgm:prSet/>
      <dgm:spPr/>
    </dgm:pt>
    <dgm:pt modelId="{B0083863-ED45-4CA3-9BC2-CE1C33A6D0C6}" type="pres">
      <dgm:prSet presAssocID="{1E7322E5-2D8B-47A8-8A11-DF00D3777DE2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DCD353FA-2929-4251-BA36-0DF85D21E0F4}" type="pres">
      <dgm:prSet presAssocID="{9F9E32E1-DD1A-4913-B8E1-F94A5D87D7F9}" presName="hierRoot1" presStyleCnt="0">
        <dgm:presLayoutVars>
          <dgm:hierBranch val="init"/>
        </dgm:presLayoutVars>
      </dgm:prSet>
      <dgm:spPr/>
    </dgm:pt>
    <dgm:pt modelId="{A2590786-3C51-4CA7-B7E2-14BF166E04F5}" type="pres">
      <dgm:prSet presAssocID="{9F9E32E1-DD1A-4913-B8E1-F94A5D87D7F9}" presName="rootComposite1" presStyleCnt="0"/>
      <dgm:spPr/>
    </dgm:pt>
    <dgm:pt modelId="{BFC13998-2519-48DA-BFD2-1C8BC3F17B9B}" type="pres">
      <dgm:prSet presAssocID="{9F9E32E1-DD1A-4913-B8E1-F94A5D87D7F9}" presName="rootText1" presStyleLbl="node0" presStyleIdx="0" presStyleCnt="1" custScaleX="211232" custScaleY="138454" custLinFactNeighborX="905" custLinFactNeighborY="1809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20628E1-939B-4C66-984B-9F4DA29E814F}" type="pres">
      <dgm:prSet presAssocID="{9F9E32E1-DD1A-4913-B8E1-F94A5D87D7F9}" presName="rootConnector1" presStyleLbl="node1" presStyleIdx="0" presStyleCnt="0"/>
      <dgm:spPr/>
      <dgm:t>
        <a:bodyPr/>
        <a:lstStyle/>
        <a:p>
          <a:endParaRPr lang="en-US"/>
        </a:p>
      </dgm:t>
    </dgm:pt>
    <dgm:pt modelId="{F8B065F5-6BA6-4070-850F-BC2E46D6DA27}" type="pres">
      <dgm:prSet presAssocID="{9F9E32E1-DD1A-4913-B8E1-F94A5D87D7F9}" presName="hierChild2" presStyleCnt="0"/>
      <dgm:spPr/>
    </dgm:pt>
    <dgm:pt modelId="{FFEB445A-CE42-4E82-888B-FA74F0718B30}" type="pres">
      <dgm:prSet presAssocID="{10D59574-9621-4B21-A89D-D83B12B92111}" presName="Name37" presStyleLbl="parChTrans1D2" presStyleIdx="0" presStyleCnt="5"/>
      <dgm:spPr/>
      <dgm:t>
        <a:bodyPr/>
        <a:lstStyle/>
        <a:p>
          <a:endParaRPr lang="en-US"/>
        </a:p>
      </dgm:t>
    </dgm:pt>
    <dgm:pt modelId="{9419551A-DA16-4FDC-90E7-B0B6A34C5C62}" type="pres">
      <dgm:prSet presAssocID="{79AECF4A-E528-46A8-AA65-AC00120748E2}" presName="hierRoot2" presStyleCnt="0">
        <dgm:presLayoutVars>
          <dgm:hierBranch val="init"/>
        </dgm:presLayoutVars>
      </dgm:prSet>
      <dgm:spPr/>
    </dgm:pt>
    <dgm:pt modelId="{BED4361A-BB40-48BB-90A2-89C34CD1526E}" type="pres">
      <dgm:prSet presAssocID="{79AECF4A-E528-46A8-AA65-AC00120748E2}" presName="rootComposite" presStyleCnt="0"/>
      <dgm:spPr/>
    </dgm:pt>
    <dgm:pt modelId="{5FD76223-F981-4713-B154-F21FBC578C5F}" type="pres">
      <dgm:prSet presAssocID="{79AECF4A-E528-46A8-AA65-AC00120748E2}" presName="rootText" presStyleLbl="node2" presStyleIdx="0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74981D8-4097-441D-A50D-FA4FC6BD79AF}" type="pres">
      <dgm:prSet presAssocID="{79AECF4A-E528-46A8-AA65-AC00120748E2}" presName="rootConnector" presStyleLbl="node2" presStyleIdx="0" presStyleCnt="5"/>
      <dgm:spPr/>
      <dgm:t>
        <a:bodyPr/>
        <a:lstStyle/>
        <a:p>
          <a:endParaRPr lang="en-US"/>
        </a:p>
      </dgm:t>
    </dgm:pt>
    <dgm:pt modelId="{09899619-DE84-4AFE-87B1-DE58F9284DE1}" type="pres">
      <dgm:prSet presAssocID="{79AECF4A-E528-46A8-AA65-AC00120748E2}" presName="hierChild4" presStyleCnt="0"/>
      <dgm:spPr/>
    </dgm:pt>
    <dgm:pt modelId="{F4862FAF-91D2-4C63-8BC5-09B661E3E4FC}" type="pres">
      <dgm:prSet presAssocID="{8B732C42-FF2F-4950-8DAD-BD1650950DB8}" presName="Name37" presStyleLbl="parChTrans1D3" presStyleIdx="0" presStyleCnt="31"/>
      <dgm:spPr/>
      <dgm:t>
        <a:bodyPr/>
        <a:lstStyle/>
        <a:p>
          <a:endParaRPr lang="en-US"/>
        </a:p>
      </dgm:t>
    </dgm:pt>
    <dgm:pt modelId="{45CF38E8-E25C-4BF4-B3B9-B2836A1CF0F9}" type="pres">
      <dgm:prSet presAssocID="{C0B670C8-DAC6-42E4-94E7-012CA75B9895}" presName="hierRoot2" presStyleCnt="0">
        <dgm:presLayoutVars>
          <dgm:hierBranch val="init"/>
        </dgm:presLayoutVars>
      </dgm:prSet>
      <dgm:spPr/>
    </dgm:pt>
    <dgm:pt modelId="{B8254FEC-14BE-4B2D-A12E-B7017D5C4EBC}" type="pres">
      <dgm:prSet presAssocID="{C0B670C8-DAC6-42E4-94E7-012CA75B9895}" presName="rootComposite" presStyleCnt="0"/>
      <dgm:spPr/>
    </dgm:pt>
    <dgm:pt modelId="{6C5212A8-CC54-4E6B-95B9-069586DC70A4}" type="pres">
      <dgm:prSet presAssocID="{C0B670C8-DAC6-42E4-94E7-012CA75B9895}" presName="rootText" presStyleLbl="node3" presStyleIdx="0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FEA8833-62C4-4E5C-80AA-C61FD67C07D2}" type="pres">
      <dgm:prSet presAssocID="{C0B670C8-DAC6-42E4-94E7-012CA75B9895}" presName="rootConnector" presStyleLbl="node3" presStyleIdx="0" presStyleCnt="31"/>
      <dgm:spPr/>
      <dgm:t>
        <a:bodyPr/>
        <a:lstStyle/>
        <a:p>
          <a:endParaRPr lang="en-US"/>
        </a:p>
      </dgm:t>
    </dgm:pt>
    <dgm:pt modelId="{67FD22C3-FE2B-499C-8EA0-3F482C5462E7}" type="pres">
      <dgm:prSet presAssocID="{C0B670C8-DAC6-42E4-94E7-012CA75B9895}" presName="hierChild4" presStyleCnt="0"/>
      <dgm:spPr/>
    </dgm:pt>
    <dgm:pt modelId="{1D4D7148-8BE8-4BDF-BE1B-63D2CA48C3AC}" type="pres">
      <dgm:prSet presAssocID="{C0B670C8-DAC6-42E4-94E7-012CA75B9895}" presName="hierChild5" presStyleCnt="0"/>
      <dgm:spPr/>
    </dgm:pt>
    <dgm:pt modelId="{EAEF320B-F4CF-4798-BDCB-D1EF60FEDAD1}" type="pres">
      <dgm:prSet presAssocID="{649A5DF7-9CF4-40F1-A46F-A09D8D70772A}" presName="Name37" presStyleLbl="parChTrans1D3" presStyleIdx="1" presStyleCnt="31"/>
      <dgm:spPr/>
      <dgm:t>
        <a:bodyPr/>
        <a:lstStyle/>
        <a:p>
          <a:endParaRPr lang="en-US"/>
        </a:p>
      </dgm:t>
    </dgm:pt>
    <dgm:pt modelId="{FD0297A1-BF9E-46AA-9D21-BDF7B6801EB8}" type="pres">
      <dgm:prSet presAssocID="{660EB859-5AE5-4BA0-AC07-CC009700919F}" presName="hierRoot2" presStyleCnt="0">
        <dgm:presLayoutVars>
          <dgm:hierBranch val="init"/>
        </dgm:presLayoutVars>
      </dgm:prSet>
      <dgm:spPr/>
    </dgm:pt>
    <dgm:pt modelId="{4DB8ECC5-5133-43C0-8B50-CCAF3FAB519D}" type="pres">
      <dgm:prSet presAssocID="{660EB859-5AE5-4BA0-AC07-CC009700919F}" presName="rootComposite" presStyleCnt="0"/>
      <dgm:spPr/>
    </dgm:pt>
    <dgm:pt modelId="{4CD26DF4-FF3C-4E24-8C7E-570148F9CC9A}" type="pres">
      <dgm:prSet presAssocID="{660EB859-5AE5-4BA0-AC07-CC009700919F}" presName="rootText" presStyleLbl="node3" presStyleIdx="1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F0CBCF8-29D4-4C63-A2C2-B1AE7DB5EC58}" type="pres">
      <dgm:prSet presAssocID="{660EB859-5AE5-4BA0-AC07-CC009700919F}" presName="rootConnector" presStyleLbl="node3" presStyleIdx="1" presStyleCnt="31"/>
      <dgm:spPr/>
      <dgm:t>
        <a:bodyPr/>
        <a:lstStyle/>
        <a:p>
          <a:endParaRPr lang="en-US"/>
        </a:p>
      </dgm:t>
    </dgm:pt>
    <dgm:pt modelId="{C8C791E5-E381-48E4-9634-9D65A4F40354}" type="pres">
      <dgm:prSet presAssocID="{660EB859-5AE5-4BA0-AC07-CC009700919F}" presName="hierChild4" presStyleCnt="0"/>
      <dgm:spPr/>
    </dgm:pt>
    <dgm:pt modelId="{3D526A1B-BDF7-445F-98A4-C644A5F0ACAA}" type="pres">
      <dgm:prSet presAssocID="{660EB859-5AE5-4BA0-AC07-CC009700919F}" presName="hierChild5" presStyleCnt="0"/>
      <dgm:spPr/>
    </dgm:pt>
    <dgm:pt modelId="{2AF647D3-8736-45EC-8554-7D166CE44CFB}" type="pres">
      <dgm:prSet presAssocID="{38DEDACA-9C1F-4896-A269-F6EA066B8FBF}" presName="Name37" presStyleLbl="parChTrans1D3" presStyleIdx="2" presStyleCnt="31"/>
      <dgm:spPr/>
      <dgm:t>
        <a:bodyPr/>
        <a:lstStyle/>
        <a:p>
          <a:endParaRPr lang="en-US"/>
        </a:p>
      </dgm:t>
    </dgm:pt>
    <dgm:pt modelId="{FCDECB7E-E719-4942-8F43-615C11CB3A06}" type="pres">
      <dgm:prSet presAssocID="{99E470A3-752A-49C0-90AD-21912FFA756E}" presName="hierRoot2" presStyleCnt="0">
        <dgm:presLayoutVars>
          <dgm:hierBranch val="init"/>
        </dgm:presLayoutVars>
      </dgm:prSet>
      <dgm:spPr/>
    </dgm:pt>
    <dgm:pt modelId="{811253A4-7532-44E1-A960-4A4A9A7BCFFB}" type="pres">
      <dgm:prSet presAssocID="{99E470A3-752A-49C0-90AD-21912FFA756E}" presName="rootComposite" presStyleCnt="0"/>
      <dgm:spPr/>
    </dgm:pt>
    <dgm:pt modelId="{EDDCDD91-43FD-4417-9365-86B5A5FCD53E}" type="pres">
      <dgm:prSet presAssocID="{99E470A3-752A-49C0-90AD-21912FFA756E}" presName="rootText" presStyleLbl="node3" presStyleIdx="2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1F385289-3D35-4D5E-8DD0-6CED748D110C}" type="pres">
      <dgm:prSet presAssocID="{99E470A3-752A-49C0-90AD-21912FFA756E}" presName="rootConnector" presStyleLbl="node3" presStyleIdx="2" presStyleCnt="31"/>
      <dgm:spPr/>
      <dgm:t>
        <a:bodyPr/>
        <a:lstStyle/>
        <a:p>
          <a:endParaRPr lang="en-US"/>
        </a:p>
      </dgm:t>
    </dgm:pt>
    <dgm:pt modelId="{7FB72EDD-895C-4ED5-9D49-E086D6C7D3C0}" type="pres">
      <dgm:prSet presAssocID="{99E470A3-752A-49C0-90AD-21912FFA756E}" presName="hierChild4" presStyleCnt="0"/>
      <dgm:spPr/>
    </dgm:pt>
    <dgm:pt modelId="{09B4A8A3-9D22-45E4-8720-328D0DF1CCC3}" type="pres">
      <dgm:prSet presAssocID="{99E470A3-752A-49C0-90AD-21912FFA756E}" presName="hierChild5" presStyleCnt="0"/>
      <dgm:spPr/>
    </dgm:pt>
    <dgm:pt modelId="{C799F836-7DB9-4300-85B7-330E18E552E8}" type="pres">
      <dgm:prSet presAssocID="{2BFAE985-8FD5-4E89-B9C4-D60364EEE8E4}" presName="Name37" presStyleLbl="parChTrans1D3" presStyleIdx="3" presStyleCnt="31"/>
      <dgm:spPr/>
      <dgm:t>
        <a:bodyPr/>
        <a:lstStyle/>
        <a:p>
          <a:endParaRPr lang="en-US"/>
        </a:p>
      </dgm:t>
    </dgm:pt>
    <dgm:pt modelId="{C496E08D-CCA6-47DE-9244-6F50A2DDBB99}" type="pres">
      <dgm:prSet presAssocID="{34E12ACE-33F0-4385-BF03-F0B07BFF56C5}" presName="hierRoot2" presStyleCnt="0">
        <dgm:presLayoutVars>
          <dgm:hierBranch val="init"/>
        </dgm:presLayoutVars>
      </dgm:prSet>
      <dgm:spPr/>
    </dgm:pt>
    <dgm:pt modelId="{8B369EAC-A7BF-4E49-8022-AEB80DFF5EDE}" type="pres">
      <dgm:prSet presAssocID="{34E12ACE-33F0-4385-BF03-F0B07BFF56C5}" presName="rootComposite" presStyleCnt="0"/>
      <dgm:spPr/>
    </dgm:pt>
    <dgm:pt modelId="{BFF552AA-9C0C-4B12-8D66-329406667878}" type="pres">
      <dgm:prSet presAssocID="{34E12ACE-33F0-4385-BF03-F0B07BFF56C5}" presName="rootText" presStyleLbl="node3" presStyleIdx="3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CC8B7FB-DAA5-4297-97FC-AB6567777F2F}" type="pres">
      <dgm:prSet presAssocID="{34E12ACE-33F0-4385-BF03-F0B07BFF56C5}" presName="rootConnector" presStyleLbl="node3" presStyleIdx="3" presStyleCnt="31"/>
      <dgm:spPr/>
      <dgm:t>
        <a:bodyPr/>
        <a:lstStyle/>
        <a:p>
          <a:endParaRPr lang="en-US"/>
        </a:p>
      </dgm:t>
    </dgm:pt>
    <dgm:pt modelId="{E96285FF-9A3F-4F27-970C-DBB997C15C17}" type="pres">
      <dgm:prSet presAssocID="{34E12ACE-33F0-4385-BF03-F0B07BFF56C5}" presName="hierChild4" presStyleCnt="0"/>
      <dgm:spPr/>
    </dgm:pt>
    <dgm:pt modelId="{35A0227D-4263-4D7C-AF86-1F4B380EC072}" type="pres">
      <dgm:prSet presAssocID="{34E12ACE-33F0-4385-BF03-F0B07BFF56C5}" presName="hierChild5" presStyleCnt="0"/>
      <dgm:spPr/>
    </dgm:pt>
    <dgm:pt modelId="{FE4EFFE9-D757-4B5D-AE4C-112CAE465DD1}" type="pres">
      <dgm:prSet presAssocID="{FE9296CB-A3DE-4CFD-ABDF-BD538DF60271}" presName="Name37" presStyleLbl="parChTrans1D3" presStyleIdx="4" presStyleCnt="31"/>
      <dgm:spPr/>
      <dgm:t>
        <a:bodyPr/>
        <a:lstStyle/>
        <a:p>
          <a:endParaRPr lang="en-US"/>
        </a:p>
      </dgm:t>
    </dgm:pt>
    <dgm:pt modelId="{862D1C8F-260A-42B6-AF61-C74B06DF7A66}" type="pres">
      <dgm:prSet presAssocID="{EE9B12E5-EC84-4FA9-A928-F5EDF3C694F7}" presName="hierRoot2" presStyleCnt="0">
        <dgm:presLayoutVars>
          <dgm:hierBranch val="init"/>
        </dgm:presLayoutVars>
      </dgm:prSet>
      <dgm:spPr/>
    </dgm:pt>
    <dgm:pt modelId="{81994667-3C0D-49AD-AC03-64C81EE98580}" type="pres">
      <dgm:prSet presAssocID="{EE9B12E5-EC84-4FA9-A928-F5EDF3C694F7}" presName="rootComposite" presStyleCnt="0"/>
      <dgm:spPr/>
    </dgm:pt>
    <dgm:pt modelId="{D05367C6-BCC3-41A8-A481-E1C9546BA751}" type="pres">
      <dgm:prSet presAssocID="{EE9B12E5-EC84-4FA9-A928-F5EDF3C694F7}" presName="rootText" presStyleLbl="node3" presStyleIdx="4" presStyleCnt="31">
        <dgm:presLayoutVars>
          <dgm:chPref val="3"/>
        </dgm:presLayoutVars>
      </dgm:prSet>
      <dgm:spPr>
        <a:prstGeom prst="ellipse">
          <a:avLst/>
        </a:prstGeom>
      </dgm:spPr>
      <dgm:t>
        <a:bodyPr/>
        <a:lstStyle/>
        <a:p>
          <a:endParaRPr lang="en-US"/>
        </a:p>
      </dgm:t>
    </dgm:pt>
    <dgm:pt modelId="{CFE8B0D4-21B3-4824-B332-4A2A68E10A72}" type="pres">
      <dgm:prSet presAssocID="{EE9B12E5-EC84-4FA9-A928-F5EDF3C694F7}" presName="rootConnector" presStyleLbl="node3" presStyleIdx="4" presStyleCnt="31"/>
      <dgm:spPr/>
      <dgm:t>
        <a:bodyPr/>
        <a:lstStyle/>
        <a:p>
          <a:endParaRPr lang="en-US"/>
        </a:p>
      </dgm:t>
    </dgm:pt>
    <dgm:pt modelId="{FC56E832-C201-44DF-B72F-6B722B03AC13}" type="pres">
      <dgm:prSet presAssocID="{EE9B12E5-EC84-4FA9-A928-F5EDF3C694F7}" presName="hierChild4" presStyleCnt="0"/>
      <dgm:spPr/>
    </dgm:pt>
    <dgm:pt modelId="{6B0D2EEC-167F-48FA-B64B-FFD8B9EF1F3C}" type="pres">
      <dgm:prSet presAssocID="{EE9B12E5-EC84-4FA9-A928-F5EDF3C694F7}" presName="hierChild5" presStyleCnt="0"/>
      <dgm:spPr/>
    </dgm:pt>
    <dgm:pt modelId="{37FA05C7-3F36-41E8-AD1C-EC6B2010BE39}" type="pres">
      <dgm:prSet presAssocID="{B92C6D5B-EEA9-4D2D-A547-FB811C43C3EA}" presName="Name37" presStyleLbl="parChTrans1D3" presStyleIdx="5" presStyleCnt="31"/>
      <dgm:spPr/>
      <dgm:t>
        <a:bodyPr/>
        <a:lstStyle/>
        <a:p>
          <a:endParaRPr lang="en-US"/>
        </a:p>
      </dgm:t>
    </dgm:pt>
    <dgm:pt modelId="{F3169F91-2134-4928-BAA7-751C33575800}" type="pres">
      <dgm:prSet presAssocID="{DF540B99-D89C-4966-B5C8-685DB3488606}" presName="hierRoot2" presStyleCnt="0">
        <dgm:presLayoutVars>
          <dgm:hierBranch val="init"/>
        </dgm:presLayoutVars>
      </dgm:prSet>
      <dgm:spPr/>
    </dgm:pt>
    <dgm:pt modelId="{A165822F-AC32-48BB-AC64-B49D0E190906}" type="pres">
      <dgm:prSet presAssocID="{DF540B99-D89C-4966-B5C8-685DB3488606}" presName="rootComposite" presStyleCnt="0"/>
      <dgm:spPr/>
    </dgm:pt>
    <dgm:pt modelId="{FE024364-8131-4090-B17F-6B11942A325A}" type="pres">
      <dgm:prSet presAssocID="{DF540B99-D89C-4966-B5C8-685DB3488606}" presName="rootText" presStyleLbl="node3" presStyleIdx="5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75BED2A-4354-426A-AC92-39656760BB6A}" type="pres">
      <dgm:prSet presAssocID="{DF540B99-D89C-4966-B5C8-685DB3488606}" presName="rootConnector" presStyleLbl="node3" presStyleIdx="5" presStyleCnt="31"/>
      <dgm:spPr/>
      <dgm:t>
        <a:bodyPr/>
        <a:lstStyle/>
        <a:p>
          <a:endParaRPr lang="en-US"/>
        </a:p>
      </dgm:t>
    </dgm:pt>
    <dgm:pt modelId="{257A8D16-410E-4AA8-A82B-6B1251C494AC}" type="pres">
      <dgm:prSet presAssocID="{DF540B99-D89C-4966-B5C8-685DB3488606}" presName="hierChild4" presStyleCnt="0"/>
      <dgm:spPr/>
    </dgm:pt>
    <dgm:pt modelId="{3B2D457A-29AF-4C62-BE17-C4EF15CA8211}" type="pres">
      <dgm:prSet presAssocID="{DF540B99-D89C-4966-B5C8-685DB3488606}" presName="hierChild5" presStyleCnt="0"/>
      <dgm:spPr/>
    </dgm:pt>
    <dgm:pt modelId="{3B8EB52D-8810-4C4A-B232-9F88C9C66201}" type="pres">
      <dgm:prSet presAssocID="{79AECF4A-E528-46A8-AA65-AC00120748E2}" presName="hierChild5" presStyleCnt="0"/>
      <dgm:spPr/>
    </dgm:pt>
    <dgm:pt modelId="{16FFD300-15B0-4B54-BEED-F427CA63D671}" type="pres">
      <dgm:prSet presAssocID="{994B37B4-BCAA-4CF9-B451-CF29200965A2}" presName="Name37" presStyleLbl="parChTrans1D2" presStyleIdx="1" presStyleCnt="5"/>
      <dgm:spPr/>
      <dgm:t>
        <a:bodyPr/>
        <a:lstStyle/>
        <a:p>
          <a:endParaRPr lang="en-US"/>
        </a:p>
      </dgm:t>
    </dgm:pt>
    <dgm:pt modelId="{886847FA-712B-4C80-8C28-B4744E902261}" type="pres">
      <dgm:prSet presAssocID="{20E5AE4E-9FA6-4A4F-A144-654313BE173F}" presName="hierRoot2" presStyleCnt="0">
        <dgm:presLayoutVars>
          <dgm:hierBranch val="init"/>
        </dgm:presLayoutVars>
      </dgm:prSet>
      <dgm:spPr/>
    </dgm:pt>
    <dgm:pt modelId="{CB76CAEA-A3BB-4F6F-A942-9E7D181FFF9B}" type="pres">
      <dgm:prSet presAssocID="{20E5AE4E-9FA6-4A4F-A144-654313BE173F}" presName="rootComposite" presStyleCnt="0"/>
      <dgm:spPr/>
    </dgm:pt>
    <dgm:pt modelId="{2979DD25-76FE-4280-ADEF-F4FF3196CDCC}" type="pres">
      <dgm:prSet presAssocID="{20E5AE4E-9FA6-4A4F-A144-654313BE173F}" presName="rootText" presStyleLbl="node2" presStyleIdx="1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2EA10047-9935-4D75-B975-DC4520E97C32}" type="pres">
      <dgm:prSet presAssocID="{20E5AE4E-9FA6-4A4F-A144-654313BE173F}" presName="rootConnector" presStyleLbl="node2" presStyleIdx="1" presStyleCnt="5"/>
      <dgm:spPr/>
      <dgm:t>
        <a:bodyPr/>
        <a:lstStyle/>
        <a:p>
          <a:endParaRPr lang="en-US"/>
        </a:p>
      </dgm:t>
    </dgm:pt>
    <dgm:pt modelId="{EA1E7552-EEB5-4130-BBB1-D0F89BCBDF39}" type="pres">
      <dgm:prSet presAssocID="{20E5AE4E-9FA6-4A4F-A144-654313BE173F}" presName="hierChild4" presStyleCnt="0"/>
      <dgm:spPr/>
    </dgm:pt>
    <dgm:pt modelId="{832E16A1-2801-4B1F-B7F2-F7757F642E31}" type="pres">
      <dgm:prSet presAssocID="{AF883E0B-4F59-49ED-8950-84A9D3F1C988}" presName="Name37" presStyleLbl="parChTrans1D3" presStyleIdx="6" presStyleCnt="31"/>
      <dgm:spPr/>
      <dgm:t>
        <a:bodyPr/>
        <a:lstStyle/>
        <a:p>
          <a:endParaRPr lang="en-US"/>
        </a:p>
      </dgm:t>
    </dgm:pt>
    <dgm:pt modelId="{C4BAFB16-BB2F-4694-A530-FDF3CB2D4B8F}" type="pres">
      <dgm:prSet presAssocID="{E9CDEF2C-3210-4475-878A-4A7B79DCF3D1}" presName="hierRoot2" presStyleCnt="0">
        <dgm:presLayoutVars>
          <dgm:hierBranch val="init"/>
        </dgm:presLayoutVars>
      </dgm:prSet>
      <dgm:spPr/>
    </dgm:pt>
    <dgm:pt modelId="{1069F028-8BDF-4630-8155-B2701A092658}" type="pres">
      <dgm:prSet presAssocID="{E9CDEF2C-3210-4475-878A-4A7B79DCF3D1}" presName="rootComposite" presStyleCnt="0"/>
      <dgm:spPr/>
    </dgm:pt>
    <dgm:pt modelId="{3D9B0741-F28F-4B41-A2BC-986429B306C3}" type="pres">
      <dgm:prSet presAssocID="{E9CDEF2C-3210-4475-878A-4A7B79DCF3D1}" presName="rootText" presStyleLbl="node3" presStyleIdx="6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1F8D78E-0C1A-42B0-88FE-4F90E81DC27E}" type="pres">
      <dgm:prSet presAssocID="{E9CDEF2C-3210-4475-878A-4A7B79DCF3D1}" presName="rootConnector" presStyleLbl="node3" presStyleIdx="6" presStyleCnt="31"/>
      <dgm:spPr/>
      <dgm:t>
        <a:bodyPr/>
        <a:lstStyle/>
        <a:p>
          <a:endParaRPr lang="en-US"/>
        </a:p>
      </dgm:t>
    </dgm:pt>
    <dgm:pt modelId="{EBD7FFB9-1999-438D-B28F-718BF5916A7D}" type="pres">
      <dgm:prSet presAssocID="{E9CDEF2C-3210-4475-878A-4A7B79DCF3D1}" presName="hierChild4" presStyleCnt="0"/>
      <dgm:spPr/>
    </dgm:pt>
    <dgm:pt modelId="{180AD07A-8AEF-4210-B26D-663D2983F455}" type="pres">
      <dgm:prSet presAssocID="{E9CDEF2C-3210-4475-878A-4A7B79DCF3D1}" presName="hierChild5" presStyleCnt="0"/>
      <dgm:spPr/>
    </dgm:pt>
    <dgm:pt modelId="{18F04748-8A29-4A83-9829-8942C00A21B1}" type="pres">
      <dgm:prSet presAssocID="{D891B082-51C0-4ECE-A749-A03A9C7CC7D6}" presName="Name37" presStyleLbl="parChTrans1D3" presStyleIdx="7" presStyleCnt="31"/>
      <dgm:spPr/>
      <dgm:t>
        <a:bodyPr/>
        <a:lstStyle/>
        <a:p>
          <a:endParaRPr lang="en-US"/>
        </a:p>
      </dgm:t>
    </dgm:pt>
    <dgm:pt modelId="{FF4EDC53-CEC2-472B-A139-8414415F4F5C}" type="pres">
      <dgm:prSet presAssocID="{07345022-36EA-4EA5-989A-A2B66E8BA746}" presName="hierRoot2" presStyleCnt="0">
        <dgm:presLayoutVars>
          <dgm:hierBranch val="init"/>
        </dgm:presLayoutVars>
      </dgm:prSet>
      <dgm:spPr/>
    </dgm:pt>
    <dgm:pt modelId="{ED5DCACF-B637-4A1F-983F-A7F6F6F18B71}" type="pres">
      <dgm:prSet presAssocID="{07345022-36EA-4EA5-989A-A2B66E8BA746}" presName="rootComposite" presStyleCnt="0"/>
      <dgm:spPr/>
    </dgm:pt>
    <dgm:pt modelId="{36A7E9A3-5D0A-447D-B8A0-5016775D4A87}" type="pres">
      <dgm:prSet presAssocID="{07345022-36EA-4EA5-989A-A2B66E8BA746}" presName="rootText" presStyleLbl="node3" presStyleIdx="7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9420D0D-38CF-4EC7-B83F-9506FB2500DC}" type="pres">
      <dgm:prSet presAssocID="{07345022-36EA-4EA5-989A-A2B66E8BA746}" presName="rootConnector" presStyleLbl="node3" presStyleIdx="7" presStyleCnt="31"/>
      <dgm:spPr/>
      <dgm:t>
        <a:bodyPr/>
        <a:lstStyle/>
        <a:p>
          <a:endParaRPr lang="en-US"/>
        </a:p>
      </dgm:t>
    </dgm:pt>
    <dgm:pt modelId="{BF0F3B62-4AEC-4298-80D8-815989D583CB}" type="pres">
      <dgm:prSet presAssocID="{07345022-36EA-4EA5-989A-A2B66E8BA746}" presName="hierChild4" presStyleCnt="0"/>
      <dgm:spPr/>
    </dgm:pt>
    <dgm:pt modelId="{E9B5D136-7974-4440-BA1F-EE216ECBC6F9}" type="pres">
      <dgm:prSet presAssocID="{07345022-36EA-4EA5-989A-A2B66E8BA746}" presName="hierChild5" presStyleCnt="0"/>
      <dgm:spPr/>
    </dgm:pt>
    <dgm:pt modelId="{F5F29C31-AA81-4DCC-ADAE-A649BCD09B3E}" type="pres">
      <dgm:prSet presAssocID="{9E8C0DD1-A581-46E8-954C-010ABA7F4005}" presName="Name37" presStyleLbl="parChTrans1D3" presStyleIdx="8" presStyleCnt="31"/>
      <dgm:spPr/>
      <dgm:t>
        <a:bodyPr/>
        <a:lstStyle/>
        <a:p>
          <a:endParaRPr lang="en-US"/>
        </a:p>
      </dgm:t>
    </dgm:pt>
    <dgm:pt modelId="{4256A0E4-7151-42ED-BE3D-0F9C708C91FD}" type="pres">
      <dgm:prSet presAssocID="{E0C3BA07-382E-4AD8-84F7-65AE9A4A7AFD}" presName="hierRoot2" presStyleCnt="0">
        <dgm:presLayoutVars>
          <dgm:hierBranch val="init"/>
        </dgm:presLayoutVars>
      </dgm:prSet>
      <dgm:spPr/>
    </dgm:pt>
    <dgm:pt modelId="{3801B3B6-D7F7-416D-9177-1AA6BB7AE963}" type="pres">
      <dgm:prSet presAssocID="{E0C3BA07-382E-4AD8-84F7-65AE9A4A7AFD}" presName="rootComposite" presStyleCnt="0"/>
      <dgm:spPr/>
    </dgm:pt>
    <dgm:pt modelId="{156719C7-BA06-42A9-8970-F84A1CAC6757}" type="pres">
      <dgm:prSet presAssocID="{E0C3BA07-382E-4AD8-84F7-65AE9A4A7AFD}" presName="rootText" presStyleLbl="node3" presStyleIdx="8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C808763-9BC3-4FA1-910D-3ACE2CCC32B3}" type="pres">
      <dgm:prSet presAssocID="{E0C3BA07-382E-4AD8-84F7-65AE9A4A7AFD}" presName="rootConnector" presStyleLbl="node3" presStyleIdx="8" presStyleCnt="31"/>
      <dgm:spPr/>
      <dgm:t>
        <a:bodyPr/>
        <a:lstStyle/>
        <a:p>
          <a:endParaRPr lang="en-US"/>
        </a:p>
      </dgm:t>
    </dgm:pt>
    <dgm:pt modelId="{09DB05E4-C6CC-42D4-8DA9-55F61999D12F}" type="pres">
      <dgm:prSet presAssocID="{E0C3BA07-382E-4AD8-84F7-65AE9A4A7AFD}" presName="hierChild4" presStyleCnt="0"/>
      <dgm:spPr/>
    </dgm:pt>
    <dgm:pt modelId="{2263C050-316C-431F-B701-2ABBCCB6A315}" type="pres">
      <dgm:prSet presAssocID="{E0C3BA07-382E-4AD8-84F7-65AE9A4A7AFD}" presName="hierChild5" presStyleCnt="0"/>
      <dgm:spPr/>
    </dgm:pt>
    <dgm:pt modelId="{625F7CD4-F2B5-4E7E-9812-B21A7DDC1CC4}" type="pres">
      <dgm:prSet presAssocID="{F63AF652-BB6E-4BFA-9C1A-D972C296FDDC}" presName="Name37" presStyleLbl="parChTrans1D3" presStyleIdx="9" presStyleCnt="31"/>
      <dgm:spPr/>
      <dgm:t>
        <a:bodyPr/>
        <a:lstStyle/>
        <a:p>
          <a:endParaRPr lang="en-US"/>
        </a:p>
      </dgm:t>
    </dgm:pt>
    <dgm:pt modelId="{960770CB-477B-4F64-9AEB-0AEA96A8F405}" type="pres">
      <dgm:prSet presAssocID="{34A3B98D-A214-470D-A213-4F666EA7E4AD}" presName="hierRoot2" presStyleCnt="0">
        <dgm:presLayoutVars>
          <dgm:hierBranch val="init"/>
        </dgm:presLayoutVars>
      </dgm:prSet>
      <dgm:spPr/>
    </dgm:pt>
    <dgm:pt modelId="{0F19EB5C-A884-44E1-846A-9D2B22029256}" type="pres">
      <dgm:prSet presAssocID="{34A3B98D-A214-470D-A213-4F666EA7E4AD}" presName="rootComposite" presStyleCnt="0"/>
      <dgm:spPr/>
    </dgm:pt>
    <dgm:pt modelId="{2BBEC9C3-5CE7-4920-AFFC-87E4FDA3A4AF}" type="pres">
      <dgm:prSet presAssocID="{34A3B98D-A214-470D-A213-4F666EA7E4AD}" presName="rootText" presStyleLbl="node3" presStyleIdx="9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D723E20-B608-4070-957F-8E08EC38A925}" type="pres">
      <dgm:prSet presAssocID="{34A3B98D-A214-470D-A213-4F666EA7E4AD}" presName="rootConnector" presStyleLbl="node3" presStyleIdx="9" presStyleCnt="31"/>
      <dgm:spPr/>
      <dgm:t>
        <a:bodyPr/>
        <a:lstStyle/>
        <a:p>
          <a:endParaRPr lang="en-US"/>
        </a:p>
      </dgm:t>
    </dgm:pt>
    <dgm:pt modelId="{E9B77BB1-DA52-4E9F-B6ED-D467A8EE9402}" type="pres">
      <dgm:prSet presAssocID="{34A3B98D-A214-470D-A213-4F666EA7E4AD}" presName="hierChild4" presStyleCnt="0"/>
      <dgm:spPr/>
    </dgm:pt>
    <dgm:pt modelId="{4A9EABA4-B6E3-4521-9956-D1DD70F65DC0}" type="pres">
      <dgm:prSet presAssocID="{34A3B98D-A214-470D-A213-4F666EA7E4AD}" presName="hierChild5" presStyleCnt="0"/>
      <dgm:spPr/>
    </dgm:pt>
    <dgm:pt modelId="{0E8274D9-78BC-4420-BA84-E593FAC8677E}" type="pres">
      <dgm:prSet presAssocID="{E9D2DFCB-7AB3-4247-A582-5BCD0BC37344}" presName="Name37" presStyleLbl="parChTrans1D3" presStyleIdx="10" presStyleCnt="31"/>
      <dgm:spPr/>
      <dgm:t>
        <a:bodyPr/>
        <a:lstStyle/>
        <a:p>
          <a:endParaRPr lang="en-US"/>
        </a:p>
      </dgm:t>
    </dgm:pt>
    <dgm:pt modelId="{38C62940-DF8D-4AA9-BE8A-925F63796480}" type="pres">
      <dgm:prSet presAssocID="{F5573309-BD62-4079-9907-715D15B42AE9}" presName="hierRoot2" presStyleCnt="0">
        <dgm:presLayoutVars>
          <dgm:hierBranch val="init"/>
        </dgm:presLayoutVars>
      </dgm:prSet>
      <dgm:spPr/>
    </dgm:pt>
    <dgm:pt modelId="{8BC91A9E-96BC-43D5-A344-CD1F397F5D10}" type="pres">
      <dgm:prSet presAssocID="{F5573309-BD62-4079-9907-715D15B42AE9}" presName="rootComposite" presStyleCnt="0"/>
      <dgm:spPr/>
    </dgm:pt>
    <dgm:pt modelId="{F9BB9234-FAE9-4987-AE13-28BB43656705}" type="pres">
      <dgm:prSet presAssocID="{F5573309-BD62-4079-9907-715D15B42AE9}" presName="rootText" presStyleLbl="node3" presStyleIdx="10" presStyleCnt="31">
        <dgm:presLayoutVars>
          <dgm:chPref val="3"/>
        </dgm:presLayoutVars>
      </dgm:prSet>
      <dgm:spPr>
        <a:prstGeom prst="ellipse">
          <a:avLst/>
        </a:prstGeom>
      </dgm:spPr>
      <dgm:t>
        <a:bodyPr/>
        <a:lstStyle/>
        <a:p>
          <a:endParaRPr lang="en-US"/>
        </a:p>
      </dgm:t>
    </dgm:pt>
    <dgm:pt modelId="{E0037070-E6E0-406F-BB9E-BD4C5BE31A9C}" type="pres">
      <dgm:prSet presAssocID="{F5573309-BD62-4079-9907-715D15B42AE9}" presName="rootConnector" presStyleLbl="node3" presStyleIdx="10" presStyleCnt="31"/>
      <dgm:spPr/>
      <dgm:t>
        <a:bodyPr/>
        <a:lstStyle/>
        <a:p>
          <a:endParaRPr lang="en-US"/>
        </a:p>
      </dgm:t>
    </dgm:pt>
    <dgm:pt modelId="{FC11CEE9-94A1-4247-BBA7-808A14BB3742}" type="pres">
      <dgm:prSet presAssocID="{F5573309-BD62-4079-9907-715D15B42AE9}" presName="hierChild4" presStyleCnt="0"/>
      <dgm:spPr/>
    </dgm:pt>
    <dgm:pt modelId="{42019590-0AEA-4129-BE40-6587CC8D3AE1}" type="pres">
      <dgm:prSet presAssocID="{F5573309-BD62-4079-9907-715D15B42AE9}" presName="hierChild5" presStyleCnt="0"/>
      <dgm:spPr/>
    </dgm:pt>
    <dgm:pt modelId="{9A14CBB2-8F1C-4597-BCEE-E65084F2CDA4}" type="pres">
      <dgm:prSet presAssocID="{C0A31E9E-53C4-4A1F-A0E7-21D48A240314}" presName="Name37" presStyleLbl="parChTrans1D3" presStyleIdx="11" presStyleCnt="31"/>
      <dgm:spPr/>
      <dgm:t>
        <a:bodyPr/>
        <a:lstStyle/>
        <a:p>
          <a:endParaRPr lang="en-US"/>
        </a:p>
      </dgm:t>
    </dgm:pt>
    <dgm:pt modelId="{1CFAD19B-355C-4C15-9940-8E3F8575DBEF}" type="pres">
      <dgm:prSet presAssocID="{960F9509-CD2C-47BA-A912-20BBD3DCBB0D}" presName="hierRoot2" presStyleCnt="0">
        <dgm:presLayoutVars>
          <dgm:hierBranch val="init"/>
        </dgm:presLayoutVars>
      </dgm:prSet>
      <dgm:spPr/>
    </dgm:pt>
    <dgm:pt modelId="{F8CAC250-6E0B-42F6-A09A-5D7ECD59DFC1}" type="pres">
      <dgm:prSet presAssocID="{960F9509-CD2C-47BA-A912-20BBD3DCBB0D}" presName="rootComposite" presStyleCnt="0"/>
      <dgm:spPr/>
    </dgm:pt>
    <dgm:pt modelId="{133CEBD8-4287-4104-BE9E-971DDE2A3ED0}" type="pres">
      <dgm:prSet presAssocID="{960F9509-CD2C-47BA-A912-20BBD3DCBB0D}" presName="rootText" presStyleLbl="node3" presStyleIdx="11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F5227E9-8C92-4D32-B948-A0F2E37FB630}" type="pres">
      <dgm:prSet presAssocID="{960F9509-CD2C-47BA-A912-20BBD3DCBB0D}" presName="rootConnector" presStyleLbl="node3" presStyleIdx="11" presStyleCnt="31"/>
      <dgm:spPr/>
      <dgm:t>
        <a:bodyPr/>
        <a:lstStyle/>
        <a:p>
          <a:endParaRPr lang="en-US"/>
        </a:p>
      </dgm:t>
    </dgm:pt>
    <dgm:pt modelId="{6EC775C0-B198-48E0-ACAC-20BF833A55F2}" type="pres">
      <dgm:prSet presAssocID="{960F9509-CD2C-47BA-A912-20BBD3DCBB0D}" presName="hierChild4" presStyleCnt="0"/>
      <dgm:spPr/>
    </dgm:pt>
    <dgm:pt modelId="{69F0C94A-476D-4A90-8C70-6DE4729381B7}" type="pres">
      <dgm:prSet presAssocID="{960F9509-CD2C-47BA-A912-20BBD3DCBB0D}" presName="hierChild5" presStyleCnt="0"/>
      <dgm:spPr/>
    </dgm:pt>
    <dgm:pt modelId="{053C5D3F-1DE1-4C9D-B17E-83B267BDA8A6}" type="pres">
      <dgm:prSet presAssocID="{20E5AE4E-9FA6-4A4F-A144-654313BE173F}" presName="hierChild5" presStyleCnt="0"/>
      <dgm:spPr/>
    </dgm:pt>
    <dgm:pt modelId="{E26BC3FE-E126-49A4-9528-E3B6E8DBD8C0}" type="pres">
      <dgm:prSet presAssocID="{1C56E945-2D12-4C20-A667-8BB24D688133}" presName="Name37" presStyleLbl="parChTrans1D2" presStyleIdx="2" presStyleCnt="5"/>
      <dgm:spPr/>
      <dgm:t>
        <a:bodyPr/>
        <a:lstStyle/>
        <a:p>
          <a:endParaRPr lang="en-US"/>
        </a:p>
      </dgm:t>
    </dgm:pt>
    <dgm:pt modelId="{5FC3AD5C-AF1C-4610-B7A2-3966DFB93685}" type="pres">
      <dgm:prSet presAssocID="{28686E88-D7C0-455A-A1D3-D110876C8322}" presName="hierRoot2" presStyleCnt="0">
        <dgm:presLayoutVars>
          <dgm:hierBranch val="init"/>
        </dgm:presLayoutVars>
      </dgm:prSet>
      <dgm:spPr/>
    </dgm:pt>
    <dgm:pt modelId="{648A69F5-C309-442E-8ED2-8CEE8181DEE9}" type="pres">
      <dgm:prSet presAssocID="{28686E88-D7C0-455A-A1D3-D110876C8322}" presName="rootComposite" presStyleCnt="0"/>
      <dgm:spPr/>
    </dgm:pt>
    <dgm:pt modelId="{0DCD7EB5-5EF3-426D-89DC-FA87B9EDCA30}" type="pres">
      <dgm:prSet presAssocID="{28686E88-D7C0-455A-A1D3-D110876C8322}" presName="rootText" presStyleLbl="node2" presStyleIdx="2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8DD17E2-5749-4135-99FE-C5BF78CD9212}" type="pres">
      <dgm:prSet presAssocID="{28686E88-D7C0-455A-A1D3-D110876C8322}" presName="rootConnector" presStyleLbl="node2" presStyleIdx="2" presStyleCnt="5"/>
      <dgm:spPr/>
      <dgm:t>
        <a:bodyPr/>
        <a:lstStyle/>
        <a:p>
          <a:endParaRPr lang="en-US"/>
        </a:p>
      </dgm:t>
    </dgm:pt>
    <dgm:pt modelId="{36C35A4F-4439-4478-BD46-D8402570293C}" type="pres">
      <dgm:prSet presAssocID="{28686E88-D7C0-455A-A1D3-D110876C8322}" presName="hierChild4" presStyleCnt="0"/>
      <dgm:spPr/>
    </dgm:pt>
    <dgm:pt modelId="{8CC1F311-E7DE-4FBE-8F0A-96683051827A}" type="pres">
      <dgm:prSet presAssocID="{E7400F10-018D-41CA-A106-9DE5E7632041}" presName="Name37" presStyleLbl="parChTrans1D3" presStyleIdx="12" presStyleCnt="31"/>
      <dgm:spPr/>
      <dgm:t>
        <a:bodyPr/>
        <a:lstStyle/>
        <a:p>
          <a:endParaRPr lang="en-US"/>
        </a:p>
      </dgm:t>
    </dgm:pt>
    <dgm:pt modelId="{1A6F01A0-E9DF-4987-8506-D6D4E73FB03A}" type="pres">
      <dgm:prSet presAssocID="{C3BFBF2B-1D8F-41E8-9407-A464D6602657}" presName="hierRoot2" presStyleCnt="0">
        <dgm:presLayoutVars>
          <dgm:hierBranch val="init"/>
        </dgm:presLayoutVars>
      </dgm:prSet>
      <dgm:spPr/>
    </dgm:pt>
    <dgm:pt modelId="{475A8F8F-0FBD-4C9E-8CC6-87223FD51E97}" type="pres">
      <dgm:prSet presAssocID="{C3BFBF2B-1D8F-41E8-9407-A464D6602657}" presName="rootComposite" presStyleCnt="0"/>
      <dgm:spPr/>
    </dgm:pt>
    <dgm:pt modelId="{F2544ECF-BDE4-454C-B161-DB76BC1F6ECB}" type="pres">
      <dgm:prSet presAssocID="{C3BFBF2B-1D8F-41E8-9407-A464D6602657}" presName="rootText" presStyleLbl="node3" presStyleIdx="12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0084A27-5ED7-4F56-9EC6-0A65C96E2E1B}" type="pres">
      <dgm:prSet presAssocID="{C3BFBF2B-1D8F-41E8-9407-A464D6602657}" presName="rootConnector" presStyleLbl="node3" presStyleIdx="12" presStyleCnt="31"/>
      <dgm:spPr/>
      <dgm:t>
        <a:bodyPr/>
        <a:lstStyle/>
        <a:p>
          <a:endParaRPr lang="en-US"/>
        </a:p>
      </dgm:t>
    </dgm:pt>
    <dgm:pt modelId="{EF3E7CF0-A8DE-4BDA-A3FD-B2E799F8F732}" type="pres">
      <dgm:prSet presAssocID="{C3BFBF2B-1D8F-41E8-9407-A464D6602657}" presName="hierChild4" presStyleCnt="0"/>
      <dgm:spPr/>
    </dgm:pt>
    <dgm:pt modelId="{E5CD65BC-364C-4526-92D2-84B9E5DC73BA}" type="pres">
      <dgm:prSet presAssocID="{C3BFBF2B-1D8F-41E8-9407-A464D6602657}" presName="hierChild5" presStyleCnt="0"/>
      <dgm:spPr/>
    </dgm:pt>
    <dgm:pt modelId="{5B845ECD-1BA1-48D5-A725-E9459F7DC1B3}" type="pres">
      <dgm:prSet presAssocID="{0A762D9E-B1F4-4EE6-9AB9-17B9445A8536}" presName="Name37" presStyleLbl="parChTrans1D3" presStyleIdx="13" presStyleCnt="31"/>
      <dgm:spPr/>
    </dgm:pt>
    <dgm:pt modelId="{685B3A2D-22F3-4A34-AAF8-236FB283919F}" type="pres">
      <dgm:prSet presAssocID="{861923B2-015B-4E3E-93F7-0A1812A1DFD0}" presName="hierRoot2" presStyleCnt="0">
        <dgm:presLayoutVars>
          <dgm:hierBranch val="init"/>
        </dgm:presLayoutVars>
      </dgm:prSet>
      <dgm:spPr/>
    </dgm:pt>
    <dgm:pt modelId="{4212F1B2-7EF3-41C3-B922-7DC0064FA980}" type="pres">
      <dgm:prSet presAssocID="{861923B2-015B-4E3E-93F7-0A1812A1DFD0}" presName="rootComposite" presStyleCnt="0"/>
      <dgm:spPr/>
    </dgm:pt>
    <dgm:pt modelId="{356D0FB9-E62E-40F2-98C2-8CE7D1434109}" type="pres">
      <dgm:prSet presAssocID="{861923B2-015B-4E3E-93F7-0A1812A1DFD0}" presName="rootText" presStyleLbl="node3" presStyleIdx="13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4A6E1D8-E33C-449E-9F66-721A4F2A1909}" type="pres">
      <dgm:prSet presAssocID="{861923B2-015B-4E3E-93F7-0A1812A1DFD0}" presName="rootConnector" presStyleLbl="node3" presStyleIdx="13" presStyleCnt="31"/>
      <dgm:spPr/>
      <dgm:t>
        <a:bodyPr/>
        <a:lstStyle/>
        <a:p>
          <a:endParaRPr lang="en-US"/>
        </a:p>
      </dgm:t>
    </dgm:pt>
    <dgm:pt modelId="{BE2D678B-D071-443A-B449-75F3454EBADF}" type="pres">
      <dgm:prSet presAssocID="{861923B2-015B-4E3E-93F7-0A1812A1DFD0}" presName="hierChild4" presStyleCnt="0"/>
      <dgm:spPr/>
    </dgm:pt>
    <dgm:pt modelId="{21495896-A8EC-4FE2-8AE3-CEEFBCC1278D}" type="pres">
      <dgm:prSet presAssocID="{861923B2-015B-4E3E-93F7-0A1812A1DFD0}" presName="hierChild5" presStyleCnt="0"/>
      <dgm:spPr/>
    </dgm:pt>
    <dgm:pt modelId="{537B54F3-9689-404A-9C9E-B1F370A9F65C}" type="pres">
      <dgm:prSet presAssocID="{EFD038D0-2089-43BE-B549-22DBF1D58FE5}" presName="Name37" presStyleLbl="parChTrans1D3" presStyleIdx="14" presStyleCnt="31"/>
      <dgm:spPr/>
      <dgm:t>
        <a:bodyPr/>
        <a:lstStyle/>
        <a:p>
          <a:endParaRPr lang="en-US"/>
        </a:p>
      </dgm:t>
    </dgm:pt>
    <dgm:pt modelId="{1E0EAF88-50EF-4957-B444-707BE63A145A}" type="pres">
      <dgm:prSet presAssocID="{9D6FE34A-17CC-4116-90B4-03AD2F7CED9C}" presName="hierRoot2" presStyleCnt="0">
        <dgm:presLayoutVars>
          <dgm:hierBranch val="init"/>
        </dgm:presLayoutVars>
      </dgm:prSet>
      <dgm:spPr/>
    </dgm:pt>
    <dgm:pt modelId="{3322AEB4-5C69-41C0-9FB7-EFC7D7FE2259}" type="pres">
      <dgm:prSet presAssocID="{9D6FE34A-17CC-4116-90B4-03AD2F7CED9C}" presName="rootComposite" presStyleCnt="0"/>
      <dgm:spPr/>
    </dgm:pt>
    <dgm:pt modelId="{8F33F777-BC80-4480-ADA0-A563C069C5C3}" type="pres">
      <dgm:prSet presAssocID="{9D6FE34A-17CC-4116-90B4-03AD2F7CED9C}" presName="rootText" presStyleLbl="node3" presStyleIdx="14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2D043C6F-1B3E-48FF-8039-61D8D0B83418}" type="pres">
      <dgm:prSet presAssocID="{9D6FE34A-17CC-4116-90B4-03AD2F7CED9C}" presName="rootConnector" presStyleLbl="node3" presStyleIdx="14" presStyleCnt="31"/>
      <dgm:spPr/>
      <dgm:t>
        <a:bodyPr/>
        <a:lstStyle/>
        <a:p>
          <a:endParaRPr lang="en-US"/>
        </a:p>
      </dgm:t>
    </dgm:pt>
    <dgm:pt modelId="{B841D64A-5DDF-471B-BBF9-87A24D393DAE}" type="pres">
      <dgm:prSet presAssocID="{9D6FE34A-17CC-4116-90B4-03AD2F7CED9C}" presName="hierChild4" presStyleCnt="0"/>
      <dgm:spPr/>
    </dgm:pt>
    <dgm:pt modelId="{B43CCB82-63EC-431C-A268-F00322F796CB}" type="pres">
      <dgm:prSet presAssocID="{9D6FE34A-17CC-4116-90B4-03AD2F7CED9C}" presName="hierChild5" presStyleCnt="0"/>
      <dgm:spPr/>
    </dgm:pt>
    <dgm:pt modelId="{7709E258-4CB9-48F3-AB0F-010B4E817C88}" type="pres">
      <dgm:prSet presAssocID="{4361B2F9-B121-4AE2-8CDC-74002124BB2B}" presName="Name37" presStyleLbl="parChTrans1D3" presStyleIdx="15" presStyleCnt="31"/>
      <dgm:spPr/>
      <dgm:t>
        <a:bodyPr/>
        <a:lstStyle/>
        <a:p>
          <a:endParaRPr lang="en-US"/>
        </a:p>
      </dgm:t>
    </dgm:pt>
    <dgm:pt modelId="{071B7BA1-7B14-4058-BD4A-9E10A0E338C2}" type="pres">
      <dgm:prSet presAssocID="{7907434C-1FEB-42A3-8E72-9B82179F033F}" presName="hierRoot2" presStyleCnt="0">
        <dgm:presLayoutVars>
          <dgm:hierBranch val="init"/>
        </dgm:presLayoutVars>
      </dgm:prSet>
      <dgm:spPr/>
    </dgm:pt>
    <dgm:pt modelId="{A8082D7E-AD9D-4663-9C07-73CB9FC81330}" type="pres">
      <dgm:prSet presAssocID="{7907434C-1FEB-42A3-8E72-9B82179F033F}" presName="rootComposite" presStyleCnt="0"/>
      <dgm:spPr/>
    </dgm:pt>
    <dgm:pt modelId="{8E8E17FE-63A6-48FB-A291-E15B2C6E9EAB}" type="pres">
      <dgm:prSet presAssocID="{7907434C-1FEB-42A3-8E72-9B82179F033F}" presName="rootText" presStyleLbl="node3" presStyleIdx="15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7496FAC8-1C30-40DF-B82B-F2B16184EFC3}" type="pres">
      <dgm:prSet presAssocID="{7907434C-1FEB-42A3-8E72-9B82179F033F}" presName="rootConnector" presStyleLbl="node3" presStyleIdx="15" presStyleCnt="31"/>
      <dgm:spPr/>
      <dgm:t>
        <a:bodyPr/>
        <a:lstStyle/>
        <a:p>
          <a:endParaRPr lang="en-US"/>
        </a:p>
      </dgm:t>
    </dgm:pt>
    <dgm:pt modelId="{6ADFC03F-A6D3-46F7-8F70-D28890520F46}" type="pres">
      <dgm:prSet presAssocID="{7907434C-1FEB-42A3-8E72-9B82179F033F}" presName="hierChild4" presStyleCnt="0"/>
      <dgm:spPr/>
    </dgm:pt>
    <dgm:pt modelId="{CBE0C621-FC4C-483A-863D-686D94C857D4}" type="pres">
      <dgm:prSet presAssocID="{7907434C-1FEB-42A3-8E72-9B82179F033F}" presName="hierChild5" presStyleCnt="0"/>
      <dgm:spPr/>
    </dgm:pt>
    <dgm:pt modelId="{85A55700-879F-4C47-8F9D-C50B5A35E776}" type="pres">
      <dgm:prSet presAssocID="{ED916D28-9998-4C95-B356-49EA18D9D465}" presName="Name37" presStyleLbl="parChTrans1D3" presStyleIdx="16" presStyleCnt="31"/>
      <dgm:spPr/>
      <dgm:t>
        <a:bodyPr/>
        <a:lstStyle/>
        <a:p>
          <a:endParaRPr lang="en-US"/>
        </a:p>
      </dgm:t>
    </dgm:pt>
    <dgm:pt modelId="{A1C9E5DD-EA9E-420C-B505-064A176D710E}" type="pres">
      <dgm:prSet presAssocID="{B1EDB3C5-2893-4200-AEF6-1F021C6FE3B2}" presName="hierRoot2" presStyleCnt="0">
        <dgm:presLayoutVars>
          <dgm:hierBranch val="init"/>
        </dgm:presLayoutVars>
      </dgm:prSet>
      <dgm:spPr/>
    </dgm:pt>
    <dgm:pt modelId="{7117D290-BFD7-45CE-845C-98708B74B6C8}" type="pres">
      <dgm:prSet presAssocID="{B1EDB3C5-2893-4200-AEF6-1F021C6FE3B2}" presName="rootComposite" presStyleCnt="0"/>
      <dgm:spPr/>
    </dgm:pt>
    <dgm:pt modelId="{261DE8F6-FCD9-4C2E-AF1F-73B2EABC9E67}" type="pres">
      <dgm:prSet presAssocID="{B1EDB3C5-2893-4200-AEF6-1F021C6FE3B2}" presName="rootText" presStyleLbl="node3" presStyleIdx="16" presStyleCnt="31">
        <dgm:presLayoutVars>
          <dgm:chPref val="3"/>
        </dgm:presLayoutVars>
      </dgm:prSet>
      <dgm:spPr>
        <a:prstGeom prst="ellipse">
          <a:avLst/>
        </a:prstGeom>
      </dgm:spPr>
      <dgm:t>
        <a:bodyPr/>
        <a:lstStyle/>
        <a:p>
          <a:endParaRPr lang="en-US"/>
        </a:p>
      </dgm:t>
    </dgm:pt>
    <dgm:pt modelId="{8F4D7F00-15CC-4D46-BEAE-43E4572A11AB}" type="pres">
      <dgm:prSet presAssocID="{B1EDB3C5-2893-4200-AEF6-1F021C6FE3B2}" presName="rootConnector" presStyleLbl="node3" presStyleIdx="16" presStyleCnt="31"/>
      <dgm:spPr/>
      <dgm:t>
        <a:bodyPr/>
        <a:lstStyle/>
        <a:p>
          <a:endParaRPr lang="en-US"/>
        </a:p>
      </dgm:t>
    </dgm:pt>
    <dgm:pt modelId="{8ACE1CEB-6902-4A60-A620-E6153F866F3B}" type="pres">
      <dgm:prSet presAssocID="{B1EDB3C5-2893-4200-AEF6-1F021C6FE3B2}" presName="hierChild4" presStyleCnt="0"/>
      <dgm:spPr/>
    </dgm:pt>
    <dgm:pt modelId="{75E5B431-EC95-4158-BE9A-80A370605CB8}" type="pres">
      <dgm:prSet presAssocID="{B1EDB3C5-2893-4200-AEF6-1F021C6FE3B2}" presName="hierChild5" presStyleCnt="0"/>
      <dgm:spPr/>
    </dgm:pt>
    <dgm:pt modelId="{791A042C-8351-42B0-A898-178FA684F671}" type="pres">
      <dgm:prSet presAssocID="{216311A1-A97E-4C4A-A0E0-A33892CD94F7}" presName="Name37" presStyleLbl="parChTrans1D3" presStyleIdx="17" presStyleCnt="31"/>
      <dgm:spPr/>
      <dgm:t>
        <a:bodyPr/>
        <a:lstStyle/>
        <a:p>
          <a:endParaRPr lang="en-US"/>
        </a:p>
      </dgm:t>
    </dgm:pt>
    <dgm:pt modelId="{318EC871-CE7E-436E-A135-A67BD558BBB6}" type="pres">
      <dgm:prSet presAssocID="{34202741-733E-4D45-BEB3-FC19DB52492A}" presName="hierRoot2" presStyleCnt="0">
        <dgm:presLayoutVars>
          <dgm:hierBranch val="init"/>
        </dgm:presLayoutVars>
      </dgm:prSet>
      <dgm:spPr/>
    </dgm:pt>
    <dgm:pt modelId="{1BEC7D80-BF81-4F3F-A9A6-055C3D2390AE}" type="pres">
      <dgm:prSet presAssocID="{34202741-733E-4D45-BEB3-FC19DB52492A}" presName="rootComposite" presStyleCnt="0"/>
      <dgm:spPr/>
    </dgm:pt>
    <dgm:pt modelId="{6A6BA01C-389A-496D-8BC1-F1FE41A9E7D9}" type="pres">
      <dgm:prSet presAssocID="{34202741-733E-4D45-BEB3-FC19DB52492A}" presName="rootText" presStyleLbl="node3" presStyleIdx="17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A6507E6-19F4-4A9B-9CE0-16DDE4B441CD}" type="pres">
      <dgm:prSet presAssocID="{34202741-733E-4D45-BEB3-FC19DB52492A}" presName="rootConnector" presStyleLbl="node3" presStyleIdx="17" presStyleCnt="31"/>
      <dgm:spPr/>
      <dgm:t>
        <a:bodyPr/>
        <a:lstStyle/>
        <a:p>
          <a:endParaRPr lang="en-US"/>
        </a:p>
      </dgm:t>
    </dgm:pt>
    <dgm:pt modelId="{2674E2B7-2847-4FB6-829D-44712E169B3D}" type="pres">
      <dgm:prSet presAssocID="{34202741-733E-4D45-BEB3-FC19DB52492A}" presName="hierChild4" presStyleCnt="0"/>
      <dgm:spPr/>
    </dgm:pt>
    <dgm:pt modelId="{B2C55778-3762-4DCF-93CD-0BCD9EB6B773}" type="pres">
      <dgm:prSet presAssocID="{34202741-733E-4D45-BEB3-FC19DB52492A}" presName="hierChild5" presStyleCnt="0"/>
      <dgm:spPr/>
    </dgm:pt>
    <dgm:pt modelId="{26AA9185-4187-4B9D-B8E4-B85FD72C9089}" type="pres">
      <dgm:prSet presAssocID="{28686E88-D7C0-455A-A1D3-D110876C8322}" presName="hierChild5" presStyleCnt="0"/>
      <dgm:spPr/>
    </dgm:pt>
    <dgm:pt modelId="{77318327-0656-4784-9007-1807DB77EC2A}" type="pres">
      <dgm:prSet presAssocID="{45D3F7C9-AD9F-4CAE-A517-551DFD4CFB82}" presName="Name37" presStyleLbl="parChTrans1D2" presStyleIdx="3" presStyleCnt="5"/>
      <dgm:spPr/>
      <dgm:t>
        <a:bodyPr/>
        <a:lstStyle/>
        <a:p>
          <a:endParaRPr lang="en-US"/>
        </a:p>
      </dgm:t>
    </dgm:pt>
    <dgm:pt modelId="{9DC31D18-FD11-46BD-ACF9-30987D7F0572}" type="pres">
      <dgm:prSet presAssocID="{8A4E7146-D654-4EA2-99EE-9F4708E06FA4}" presName="hierRoot2" presStyleCnt="0">
        <dgm:presLayoutVars>
          <dgm:hierBranch val="init"/>
        </dgm:presLayoutVars>
      </dgm:prSet>
      <dgm:spPr/>
    </dgm:pt>
    <dgm:pt modelId="{52065BF9-A580-4222-B927-E9BA06C53271}" type="pres">
      <dgm:prSet presAssocID="{8A4E7146-D654-4EA2-99EE-9F4708E06FA4}" presName="rootComposite" presStyleCnt="0"/>
      <dgm:spPr/>
    </dgm:pt>
    <dgm:pt modelId="{C690E286-B070-4A74-A9C4-A26E6E41DD9E}" type="pres">
      <dgm:prSet presAssocID="{8A4E7146-D654-4EA2-99EE-9F4708E06FA4}" presName="rootText" presStyleLbl="node2" presStyleIdx="3" presStyleCnt="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8E79B12B-336F-4AE6-8F48-976924EEA103}" type="pres">
      <dgm:prSet presAssocID="{8A4E7146-D654-4EA2-99EE-9F4708E06FA4}" presName="rootConnector" presStyleLbl="node2" presStyleIdx="3" presStyleCnt="5"/>
      <dgm:spPr/>
      <dgm:t>
        <a:bodyPr/>
        <a:lstStyle/>
        <a:p>
          <a:endParaRPr lang="en-US"/>
        </a:p>
      </dgm:t>
    </dgm:pt>
    <dgm:pt modelId="{D63C8E09-6FEE-4D4F-BF52-73D3954EB112}" type="pres">
      <dgm:prSet presAssocID="{8A4E7146-D654-4EA2-99EE-9F4708E06FA4}" presName="hierChild4" presStyleCnt="0"/>
      <dgm:spPr/>
    </dgm:pt>
    <dgm:pt modelId="{D5E5D127-0CB8-4920-AA9C-F9BADD6A8233}" type="pres">
      <dgm:prSet presAssocID="{04A010D6-816D-49EB-889D-E7817E74770C}" presName="Name37" presStyleLbl="parChTrans1D3" presStyleIdx="18" presStyleCnt="31"/>
      <dgm:spPr/>
      <dgm:t>
        <a:bodyPr/>
        <a:lstStyle/>
        <a:p>
          <a:endParaRPr lang="en-US"/>
        </a:p>
      </dgm:t>
    </dgm:pt>
    <dgm:pt modelId="{9E85D5EC-8E01-49D4-9806-91EB6C5455D3}" type="pres">
      <dgm:prSet presAssocID="{18AC8EF0-1501-4CBC-AE73-C8DC4852163C}" presName="hierRoot2" presStyleCnt="0">
        <dgm:presLayoutVars>
          <dgm:hierBranch val="init"/>
        </dgm:presLayoutVars>
      </dgm:prSet>
      <dgm:spPr/>
    </dgm:pt>
    <dgm:pt modelId="{9F775179-842E-464B-BC14-9C9697CC0C1F}" type="pres">
      <dgm:prSet presAssocID="{18AC8EF0-1501-4CBC-AE73-C8DC4852163C}" presName="rootComposite" presStyleCnt="0"/>
      <dgm:spPr/>
    </dgm:pt>
    <dgm:pt modelId="{1FBB24EC-88EB-4C28-9311-86F65E31080A}" type="pres">
      <dgm:prSet presAssocID="{18AC8EF0-1501-4CBC-AE73-C8DC4852163C}" presName="rootText" presStyleLbl="node3" presStyleIdx="18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1E771C6-89B3-4B0C-8AAE-7078A859A178}" type="pres">
      <dgm:prSet presAssocID="{18AC8EF0-1501-4CBC-AE73-C8DC4852163C}" presName="rootConnector" presStyleLbl="node3" presStyleIdx="18" presStyleCnt="31"/>
      <dgm:spPr/>
      <dgm:t>
        <a:bodyPr/>
        <a:lstStyle/>
        <a:p>
          <a:endParaRPr lang="en-US"/>
        </a:p>
      </dgm:t>
    </dgm:pt>
    <dgm:pt modelId="{A972C4D6-4C7E-4BFE-AE2F-B14925EB5AC5}" type="pres">
      <dgm:prSet presAssocID="{18AC8EF0-1501-4CBC-AE73-C8DC4852163C}" presName="hierChild4" presStyleCnt="0"/>
      <dgm:spPr/>
    </dgm:pt>
    <dgm:pt modelId="{5E0F3836-2315-4B89-9106-E6117BB3AE82}" type="pres">
      <dgm:prSet presAssocID="{18AC8EF0-1501-4CBC-AE73-C8DC4852163C}" presName="hierChild5" presStyleCnt="0"/>
      <dgm:spPr/>
    </dgm:pt>
    <dgm:pt modelId="{9367F19D-26E7-442C-A252-07D56A57ED2E}" type="pres">
      <dgm:prSet presAssocID="{61B3E526-D040-45B0-B581-CB5E047B9C03}" presName="Name37" presStyleLbl="parChTrans1D3" presStyleIdx="19" presStyleCnt="31"/>
      <dgm:spPr/>
      <dgm:t>
        <a:bodyPr/>
        <a:lstStyle/>
        <a:p>
          <a:endParaRPr lang="en-US"/>
        </a:p>
      </dgm:t>
    </dgm:pt>
    <dgm:pt modelId="{16E507E1-5CB9-4151-B62E-02FD04365262}" type="pres">
      <dgm:prSet presAssocID="{8A0BE5B9-A96B-4CC7-9CCE-B3764461AEC3}" presName="hierRoot2" presStyleCnt="0">
        <dgm:presLayoutVars>
          <dgm:hierBranch val="init"/>
        </dgm:presLayoutVars>
      </dgm:prSet>
      <dgm:spPr/>
    </dgm:pt>
    <dgm:pt modelId="{AFF31590-6334-42F1-BE5D-8AC6E8AAAFE1}" type="pres">
      <dgm:prSet presAssocID="{8A0BE5B9-A96B-4CC7-9CCE-B3764461AEC3}" presName="rootComposite" presStyleCnt="0"/>
      <dgm:spPr/>
    </dgm:pt>
    <dgm:pt modelId="{5268D8D1-9D33-4873-BF49-FCA23C8F96CD}" type="pres">
      <dgm:prSet presAssocID="{8A0BE5B9-A96B-4CC7-9CCE-B3764461AEC3}" presName="rootText" presStyleLbl="node3" presStyleIdx="19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C4319D2-E7B4-4EE7-910C-BAE1DA526231}" type="pres">
      <dgm:prSet presAssocID="{8A0BE5B9-A96B-4CC7-9CCE-B3764461AEC3}" presName="rootConnector" presStyleLbl="node3" presStyleIdx="19" presStyleCnt="31"/>
      <dgm:spPr/>
      <dgm:t>
        <a:bodyPr/>
        <a:lstStyle/>
        <a:p>
          <a:endParaRPr lang="en-US"/>
        </a:p>
      </dgm:t>
    </dgm:pt>
    <dgm:pt modelId="{F60A572C-4312-4A1F-9BD0-CD21891B00B2}" type="pres">
      <dgm:prSet presAssocID="{8A0BE5B9-A96B-4CC7-9CCE-B3764461AEC3}" presName="hierChild4" presStyleCnt="0"/>
      <dgm:spPr/>
    </dgm:pt>
    <dgm:pt modelId="{4A25AA0C-BED4-4B6D-A586-59CD9B06C50B}" type="pres">
      <dgm:prSet presAssocID="{8A0BE5B9-A96B-4CC7-9CCE-B3764461AEC3}" presName="hierChild5" presStyleCnt="0"/>
      <dgm:spPr/>
    </dgm:pt>
    <dgm:pt modelId="{DC6DB96C-010F-418E-8BF3-626447EC9D2A}" type="pres">
      <dgm:prSet presAssocID="{BCEEF180-FFE7-411A-8631-0065FC8D14D2}" presName="Name37" presStyleLbl="parChTrans1D3" presStyleIdx="20" presStyleCnt="31"/>
      <dgm:spPr/>
      <dgm:t>
        <a:bodyPr/>
        <a:lstStyle/>
        <a:p>
          <a:endParaRPr lang="en-US"/>
        </a:p>
      </dgm:t>
    </dgm:pt>
    <dgm:pt modelId="{983CE7EB-7B2E-4ED0-BC86-CC49B404F226}" type="pres">
      <dgm:prSet presAssocID="{C5282318-E8E3-4DCC-94F2-C55CC3AD1960}" presName="hierRoot2" presStyleCnt="0">
        <dgm:presLayoutVars>
          <dgm:hierBranch val="init"/>
        </dgm:presLayoutVars>
      </dgm:prSet>
      <dgm:spPr/>
    </dgm:pt>
    <dgm:pt modelId="{5A2363A9-6CB6-4773-A708-7ECF6186C95D}" type="pres">
      <dgm:prSet presAssocID="{C5282318-E8E3-4DCC-94F2-C55CC3AD1960}" presName="rootComposite" presStyleCnt="0"/>
      <dgm:spPr/>
    </dgm:pt>
    <dgm:pt modelId="{C021AE0C-82E4-47E8-B45E-225088A90DB9}" type="pres">
      <dgm:prSet presAssocID="{C5282318-E8E3-4DCC-94F2-C55CC3AD1960}" presName="rootText" presStyleLbl="node3" presStyleIdx="20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0474B14-3706-4A83-BD6D-40D79EC6ADE2}" type="pres">
      <dgm:prSet presAssocID="{C5282318-E8E3-4DCC-94F2-C55CC3AD1960}" presName="rootConnector" presStyleLbl="node3" presStyleIdx="20" presStyleCnt="31"/>
      <dgm:spPr/>
      <dgm:t>
        <a:bodyPr/>
        <a:lstStyle/>
        <a:p>
          <a:endParaRPr lang="en-US"/>
        </a:p>
      </dgm:t>
    </dgm:pt>
    <dgm:pt modelId="{AA69B1A3-6382-4720-8A14-109017C64298}" type="pres">
      <dgm:prSet presAssocID="{C5282318-E8E3-4DCC-94F2-C55CC3AD1960}" presName="hierChild4" presStyleCnt="0"/>
      <dgm:spPr/>
    </dgm:pt>
    <dgm:pt modelId="{3EAEC741-6756-4C9A-88BB-4C07A8224475}" type="pres">
      <dgm:prSet presAssocID="{C5282318-E8E3-4DCC-94F2-C55CC3AD1960}" presName="hierChild5" presStyleCnt="0"/>
      <dgm:spPr/>
    </dgm:pt>
    <dgm:pt modelId="{B89FD130-8607-4A35-AD0F-B56DC583FB43}" type="pres">
      <dgm:prSet presAssocID="{381066CA-A239-40C6-AF53-296FEBB25344}" presName="Name37" presStyleLbl="parChTrans1D3" presStyleIdx="21" presStyleCnt="31"/>
      <dgm:spPr/>
      <dgm:t>
        <a:bodyPr/>
        <a:lstStyle/>
        <a:p>
          <a:endParaRPr lang="en-US"/>
        </a:p>
      </dgm:t>
    </dgm:pt>
    <dgm:pt modelId="{78897CDE-B570-46D3-B1F8-EB0E612AC986}" type="pres">
      <dgm:prSet presAssocID="{3CFBBC05-4C4C-4D51-A6D1-85D3A2A8B042}" presName="hierRoot2" presStyleCnt="0">
        <dgm:presLayoutVars>
          <dgm:hierBranch val="init"/>
        </dgm:presLayoutVars>
      </dgm:prSet>
      <dgm:spPr/>
    </dgm:pt>
    <dgm:pt modelId="{5D2C8228-7AFF-4D2A-91EB-0010A276D0CB}" type="pres">
      <dgm:prSet presAssocID="{3CFBBC05-4C4C-4D51-A6D1-85D3A2A8B042}" presName="rootComposite" presStyleCnt="0"/>
      <dgm:spPr/>
    </dgm:pt>
    <dgm:pt modelId="{DC2E113A-31B7-4F7B-B44D-28CA7811B4D3}" type="pres">
      <dgm:prSet presAssocID="{3CFBBC05-4C4C-4D51-A6D1-85D3A2A8B042}" presName="rootText" presStyleLbl="node3" presStyleIdx="21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BA76192A-19EB-4243-A920-FAA261ED8D7B}" type="pres">
      <dgm:prSet presAssocID="{3CFBBC05-4C4C-4D51-A6D1-85D3A2A8B042}" presName="rootConnector" presStyleLbl="node3" presStyleIdx="21" presStyleCnt="31"/>
      <dgm:spPr/>
      <dgm:t>
        <a:bodyPr/>
        <a:lstStyle/>
        <a:p>
          <a:endParaRPr lang="en-US"/>
        </a:p>
      </dgm:t>
    </dgm:pt>
    <dgm:pt modelId="{99AF42C1-12DD-4021-BE4B-A6C26295D872}" type="pres">
      <dgm:prSet presAssocID="{3CFBBC05-4C4C-4D51-A6D1-85D3A2A8B042}" presName="hierChild4" presStyleCnt="0"/>
      <dgm:spPr/>
    </dgm:pt>
    <dgm:pt modelId="{4D9274EB-8EB8-4CEA-BACF-11C3F26FA061}" type="pres">
      <dgm:prSet presAssocID="{3CFBBC05-4C4C-4D51-A6D1-85D3A2A8B042}" presName="hierChild5" presStyleCnt="0"/>
      <dgm:spPr/>
    </dgm:pt>
    <dgm:pt modelId="{A7E85583-2DAC-4207-9429-9C8802E9F65F}" type="pres">
      <dgm:prSet presAssocID="{D8540819-E059-4CE6-964D-0765E7870182}" presName="Name37" presStyleLbl="parChTrans1D3" presStyleIdx="22" presStyleCnt="31"/>
      <dgm:spPr/>
      <dgm:t>
        <a:bodyPr/>
        <a:lstStyle/>
        <a:p>
          <a:endParaRPr lang="en-US"/>
        </a:p>
      </dgm:t>
    </dgm:pt>
    <dgm:pt modelId="{FFB241A5-1319-4EE6-8542-87C03A6BEA0B}" type="pres">
      <dgm:prSet presAssocID="{3BFDA709-B286-4F36-9B41-CDBA1E0B618F}" presName="hierRoot2" presStyleCnt="0">
        <dgm:presLayoutVars>
          <dgm:hierBranch val="init"/>
        </dgm:presLayoutVars>
      </dgm:prSet>
      <dgm:spPr/>
    </dgm:pt>
    <dgm:pt modelId="{A326FE4E-D292-4FD9-9D64-2851623EA887}" type="pres">
      <dgm:prSet presAssocID="{3BFDA709-B286-4F36-9B41-CDBA1E0B618F}" presName="rootComposite" presStyleCnt="0"/>
      <dgm:spPr/>
    </dgm:pt>
    <dgm:pt modelId="{6F345013-9B00-4CA9-A8C4-50178B989474}" type="pres">
      <dgm:prSet presAssocID="{3BFDA709-B286-4F36-9B41-CDBA1E0B618F}" presName="rootText" presStyleLbl="node3" presStyleIdx="22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2F5ECA6-6CE2-4D04-A8CE-22A03129B147}" type="pres">
      <dgm:prSet presAssocID="{3BFDA709-B286-4F36-9B41-CDBA1E0B618F}" presName="rootConnector" presStyleLbl="node3" presStyleIdx="22" presStyleCnt="31"/>
      <dgm:spPr/>
      <dgm:t>
        <a:bodyPr/>
        <a:lstStyle/>
        <a:p>
          <a:endParaRPr lang="en-US"/>
        </a:p>
      </dgm:t>
    </dgm:pt>
    <dgm:pt modelId="{E6D024CD-47D0-4D01-8750-FD1CE71EFBEE}" type="pres">
      <dgm:prSet presAssocID="{3BFDA709-B286-4F36-9B41-CDBA1E0B618F}" presName="hierChild4" presStyleCnt="0"/>
      <dgm:spPr/>
    </dgm:pt>
    <dgm:pt modelId="{F3E9DB37-06CE-4678-83FF-4C611F91EA11}" type="pres">
      <dgm:prSet presAssocID="{3BFDA709-B286-4F36-9B41-CDBA1E0B618F}" presName="hierChild5" presStyleCnt="0"/>
      <dgm:spPr/>
    </dgm:pt>
    <dgm:pt modelId="{9B8F8F0C-534F-4758-BF77-F30A8349161B}" type="pres">
      <dgm:prSet presAssocID="{2A572DA1-B64B-4A8D-A666-4EDA2F58C464}" presName="Name37" presStyleLbl="parChTrans1D3" presStyleIdx="23" presStyleCnt="31"/>
      <dgm:spPr/>
      <dgm:t>
        <a:bodyPr/>
        <a:lstStyle/>
        <a:p>
          <a:endParaRPr lang="en-US"/>
        </a:p>
      </dgm:t>
    </dgm:pt>
    <dgm:pt modelId="{F475E862-0BA5-4B91-BCF0-027FF4D390ED}" type="pres">
      <dgm:prSet presAssocID="{30A77655-FFD0-4CAA-B158-2DB689275EA9}" presName="hierRoot2" presStyleCnt="0">
        <dgm:presLayoutVars>
          <dgm:hierBranch val="init"/>
        </dgm:presLayoutVars>
      </dgm:prSet>
      <dgm:spPr/>
    </dgm:pt>
    <dgm:pt modelId="{95A687FA-0660-4F83-B5A2-0CF85FF66970}" type="pres">
      <dgm:prSet presAssocID="{30A77655-FFD0-4CAA-B158-2DB689275EA9}" presName="rootComposite" presStyleCnt="0"/>
      <dgm:spPr/>
    </dgm:pt>
    <dgm:pt modelId="{E650CF68-244D-4EE9-9BB8-D888D4EA3D65}" type="pres">
      <dgm:prSet presAssocID="{30A77655-FFD0-4CAA-B158-2DB689275EA9}" presName="rootText" presStyleLbl="node3" presStyleIdx="23" presStyleCnt="31">
        <dgm:presLayoutVars>
          <dgm:chPref val="3"/>
        </dgm:presLayoutVars>
      </dgm:prSet>
      <dgm:spPr>
        <a:prstGeom prst="ellipse">
          <a:avLst/>
        </a:prstGeom>
      </dgm:spPr>
      <dgm:t>
        <a:bodyPr/>
        <a:lstStyle/>
        <a:p>
          <a:endParaRPr lang="en-US"/>
        </a:p>
      </dgm:t>
    </dgm:pt>
    <dgm:pt modelId="{9D9AD7C7-35DF-4E23-99E1-8FB8607A7766}" type="pres">
      <dgm:prSet presAssocID="{30A77655-FFD0-4CAA-B158-2DB689275EA9}" presName="rootConnector" presStyleLbl="node3" presStyleIdx="23" presStyleCnt="31"/>
      <dgm:spPr/>
      <dgm:t>
        <a:bodyPr/>
        <a:lstStyle/>
        <a:p>
          <a:endParaRPr lang="en-US"/>
        </a:p>
      </dgm:t>
    </dgm:pt>
    <dgm:pt modelId="{729CF332-488C-45C5-A0A3-8056EF38FA8C}" type="pres">
      <dgm:prSet presAssocID="{30A77655-FFD0-4CAA-B158-2DB689275EA9}" presName="hierChild4" presStyleCnt="0"/>
      <dgm:spPr/>
    </dgm:pt>
    <dgm:pt modelId="{8DDA65CD-880E-4AD9-9831-4C6F27D9F0AC}" type="pres">
      <dgm:prSet presAssocID="{30A77655-FFD0-4CAA-B158-2DB689275EA9}" presName="hierChild5" presStyleCnt="0"/>
      <dgm:spPr/>
    </dgm:pt>
    <dgm:pt modelId="{72D53483-1DCB-4043-9A80-BF40E0433FBE}" type="pres">
      <dgm:prSet presAssocID="{A99D7E12-4857-4B78-8BD2-139CBACED4DD}" presName="Name37" presStyleLbl="parChTrans1D3" presStyleIdx="24" presStyleCnt="31"/>
      <dgm:spPr/>
      <dgm:t>
        <a:bodyPr/>
        <a:lstStyle/>
        <a:p>
          <a:endParaRPr lang="en-US"/>
        </a:p>
      </dgm:t>
    </dgm:pt>
    <dgm:pt modelId="{29F2B1A6-5E1B-4765-9755-BAAB9D088A3A}" type="pres">
      <dgm:prSet presAssocID="{7728C322-483E-4FDF-85F2-8A8B5E375BD3}" presName="hierRoot2" presStyleCnt="0">
        <dgm:presLayoutVars>
          <dgm:hierBranch val="init"/>
        </dgm:presLayoutVars>
      </dgm:prSet>
      <dgm:spPr/>
    </dgm:pt>
    <dgm:pt modelId="{62BFEF09-6488-44C8-9B46-C1E705B6A992}" type="pres">
      <dgm:prSet presAssocID="{7728C322-483E-4FDF-85F2-8A8B5E375BD3}" presName="rootComposite" presStyleCnt="0"/>
      <dgm:spPr/>
    </dgm:pt>
    <dgm:pt modelId="{31413E49-E9DA-40C3-8D66-E5BDB9877F36}" type="pres">
      <dgm:prSet presAssocID="{7728C322-483E-4FDF-85F2-8A8B5E375BD3}" presName="rootText" presStyleLbl="node3" presStyleIdx="24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4C267C0-1802-487E-AA05-5FF17D9226C2}" type="pres">
      <dgm:prSet presAssocID="{7728C322-483E-4FDF-85F2-8A8B5E375BD3}" presName="rootConnector" presStyleLbl="node3" presStyleIdx="24" presStyleCnt="31"/>
      <dgm:spPr/>
      <dgm:t>
        <a:bodyPr/>
        <a:lstStyle/>
        <a:p>
          <a:endParaRPr lang="en-US"/>
        </a:p>
      </dgm:t>
    </dgm:pt>
    <dgm:pt modelId="{5A98C694-DCE2-48FF-9AB3-5C491C779D97}" type="pres">
      <dgm:prSet presAssocID="{7728C322-483E-4FDF-85F2-8A8B5E375BD3}" presName="hierChild4" presStyleCnt="0"/>
      <dgm:spPr/>
    </dgm:pt>
    <dgm:pt modelId="{77467301-67AC-4459-A1DC-F0CF7DC8DE7D}" type="pres">
      <dgm:prSet presAssocID="{7728C322-483E-4FDF-85F2-8A8B5E375BD3}" presName="hierChild5" presStyleCnt="0"/>
      <dgm:spPr/>
    </dgm:pt>
    <dgm:pt modelId="{FA09E058-8110-41AD-AF78-6D2CB574E024}" type="pres">
      <dgm:prSet presAssocID="{8A4E7146-D654-4EA2-99EE-9F4708E06FA4}" presName="hierChild5" presStyleCnt="0"/>
      <dgm:spPr/>
    </dgm:pt>
    <dgm:pt modelId="{06BDDBCB-11F2-4F80-B13C-C9C683D544BF}" type="pres">
      <dgm:prSet presAssocID="{BC56A63D-ED72-4BA8-88BC-6A95E38E88A1}" presName="Name37" presStyleLbl="parChTrans1D2" presStyleIdx="4" presStyleCnt="5"/>
      <dgm:spPr/>
      <dgm:t>
        <a:bodyPr/>
        <a:lstStyle/>
        <a:p>
          <a:endParaRPr lang="en-US"/>
        </a:p>
      </dgm:t>
    </dgm:pt>
    <dgm:pt modelId="{E4942239-BCF8-4072-94AD-0B93F88C5697}" type="pres">
      <dgm:prSet presAssocID="{3E6B8906-D3DA-43C2-82E4-4DE093827459}" presName="hierRoot2" presStyleCnt="0">
        <dgm:presLayoutVars>
          <dgm:hierBranch val="init"/>
        </dgm:presLayoutVars>
      </dgm:prSet>
      <dgm:spPr/>
    </dgm:pt>
    <dgm:pt modelId="{9E018401-B590-4496-B7A0-55D85E85175A}" type="pres">
      <dgm:prSet presAssocID="{3E6B8906-D3DA-43C2-82E4-4DE093827459}" presName="rootComposite" presStyleCnt="0"/>
      <dgm:spPr/>
    </dgm:pt>
    <dgm:pt modelId="{B9CBC392-C374-48E6-969E-182DC5579614}" type="pres">
      <dgm:prSet presAssocID="{3E6B8906-D3DA-43C2-82E4-4DE093827459}" presName="rootText" presStyleLbl="node2" presStyleIdx="4" presStyleCnt="5" custLinFactNeighborX="-1151" custLinFactNeighborY="-75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BA84762-963E-404E-ADB4-08B5E74CB642}" type="pres">
      <dgm:prSet presAssocID="{3E6B8906-D3DA-43C2-82E4-4DE093827459}" presName="rootConnector" presStyleLbl="node2" presStyleIdx="4" presStyleCnt="5"/>
      <dgm:spPr/>
      <dgm:t>
        <a:bodyPr/>
        <a:lstStyle/>
        <a:p>
          <a:endParaRPr lang="en-US"/>
        </a:p>
      </dgm:t>
    </dgm:pt>
    <dgm:pt modelId="{EE75803B-18E8-4FB0-BCF9-406900567E2C}" type="pres">
      <dgm:prSet presAssocID="{3E6B8906-D3DA-43C2-82E4-4DE093827459}" presName="hierChild4" presStyleCnt="0"/>
      <dgm:spPr/>
    </dgm:pt>
    <dgm:pt modelId="{94863EDF-A4C9-47EC-9CEF-FCFA07D3C307}" type="pres">
      <dgm:prSet presAssocID="{656A4B3B-DF2D-4EF8-A45D-4D6FD77AE403}" presName="Name37" presStyleLbl="parChTrans1D3" presStyleIdx="25" presStyleCnt="31"/>
      <dgm:spPr/>
      <dgm:t>
        <a:bodyPr/>
        <a:lstStyle/>
        <a:p>
          <a:endParaRPr lang="en-US"/>
        </a:p>
      </dgm:t>
    </dgm:pt>
    <dgm:pt modelId="{B30E12D3-5160-43BE-B873-350E0B11E4F5}" type="pres">
      <dgm:prSet presAssocID="{DFA35A19-0873-426B-943D-F807A9A29868}" presName="hierRoot2" presStyleCnt="0">
        <dgm:presLayoutVars>
          <dgm:hierBranch val="init"/>
        </dgm:presLayoutVars>
      </dgm:prSet>
      <dgm:spPr/>
    </dgm:pt>
    <dgm:pt modelId="{E41537EB-0ED6-442A-A34C-58980A148F98}" type="pres">
      <dgm:prSet presAssocID="{DFA35A19-0873-426B-943D-F807A9A29868}" presName="rootComposite" presStyleCnt="0"/>
      <dgm:spPr/>
    </dgm:pt>
    <dgm:pt modelId="{B0010005-F80F-489B-AE00-250D6DA25238}" type="pres">
      <dgm:prSet presAssocID="{DFA35A19-0873-426B-943D-F807A9A29868}" presName="rootText" presStyleLbl="node3" presStyleIdx="25" presStyleCnt="31" custLinFactNeighborX="1658" custLinFactNeighborY="442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E24E1E3-19FD-4C91-85A8-F4C99CF3089A}" type="pres">
      <dgm:prSet presAssocID="{DFA35A19-0873-426B-943D-F807A9A29868}" presName="rootConnector" presStyleLbl="node3" presStyleIdx="25" presStyleCnt="31"/>
      <dgm:spPr/>
      <dgm:t>
        <a:bodyPr/>
        <a:lstStyle/>
        <a:p>
          <a:endParaRPr lang="en-US"/>
        </a:p>
      </dgm:t>
    </dgm:pt>
    <dgm:pt modelId="{96EB595F-2DD6-4E6A-9663-A5B5630AAD5C}" type="pres">
      <dgm:prSet presAssocID="{DFA35A19-0873-426B-943D-F807A9A29868}" presName="hierChild4" presStyleCnt="0"/>
      <dgm:spPr/>
    </dgm:pt>
    <dgm:pt modelId="{BA55EEE1-AFB8-42AF-824E-3555467BF493}" type="pres">
      <dgm:prSet presAssocID="{DFA35A19-0873-426B-943D-F807A9A29868}" presName="hierChild5" presStyleCnt="0"/>
      <dgm:spPr/>
    </dgm:pt>
    <dgm:pt modelId="{7DDC78D0-9AA5-4D20-B4BE-47414AF40F84}" type="pres">
      <dgm:prSet presAssocID="{BBF29765-C58F-4A40-9E84-BADCE6D47E97}" presName="Name37" presStyleLbl="parChTrans1D3" presStyleIdx="26" presStyleCnt="31"/>
      <dgm:spPr/>
      <dgm:t>
        <a:bodyPr/>
        <a:lstStyle/>
        <a:p>
          <a:endParaRPr lang="en-US"/>
        </a:p>
      </dgm:t>
    </dgm:pt>
    <dgm:pt modelId="{59E7D569-2E3E-4815-A29A-70C4A0EB6263}" type="pres">
      <dgm:prSet presAssocID="{4390973E-1250-4D46-A65C-F450DD0FA120}" presName="hierRoot2" presStyleCnt="0">
        <dgm:presLayoutVars>
          <dgm:hierBranch val="init"/>
        </dgm:presLayoutVars>
      </dgm:prSet>
      <dgm:spPr/>
    </dgm:pt>
    <dgm:pt modelId="{A3D5C6E8-941D-4486-92C3-C29BAEEF44B9}" type="pres">
      <dgm:prSet presAssocID="{4390973E-1250-4D46-A65C-F450DD0FA120}" presName="rootComposite" presStyleCnt="0"/>
      <dgm:spPr/>
    </dgm:pt>
    <dgm:pt modelId="{355822CF-84C0-453A-8566-6CC8CCF1E4D3}" type="pres">
      <dgm:prSet presAssocID="{4390973E-1250-4D46-A65C-F450DD0FA120}" presName="rootText" presStyleLbl="node3" presStyleIdx="26" presStyleCnt="31" custLinFactNeighborX="-553" custLinFactNeighborY="3316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862BF4E-D1F6-47DF-9D6E-2838730348AA}" type="pres">
      <dgm:prSet presAssocID="{4390973E-1250-4D46-A65C-F450DD0FA120}" presName="rootConnector" presStyleLbl="node3" presStyleIdx="26" presStyleCnt="31"/>
      <dgm:spPr/>
      <dgm:t>
        <a:bodyPr/>
        <a:lstStyle/>
        <a:p>
          <a:endParaRPr lang="en-US"/>
        </a:p>
      </dgm:t>
    </dgm:pt>
    <dgm:pt modelId="{E2B591E5-6A0F-4539-80DB-9F98DFE696A1}" type="pres">
      <dgm:prSet presAssocID="{4390973E-1250-4D46-A65C-F450DD0FA120}" presName="hierChild4" presStyleCnt="0"/>
      <dgm:spPr/>
    </dgm:pt>
    <dgm:pt modelId="{93F90C03-B58C-4780-83F8-5C6B85835500}" type="pres">
      <dgm:prSet presAssocID="{4390973E-1250-4D46-A65C-F450DD0FA120}" presName="hierChild5" presStyleCnt="0"/>
      <dgm:spPr/>
    </dgm:pt>
    <dgm:pt modelId="{5E56F20A-A218-4637-90C1-CF7E7147B7D1}" type="pres">
      <dgm:prSet presAssocID="{F81B8906-740E-40BD-8605-2F84D07D6D50}" presName="Name37" presStyleLbl="parChTrans1D3" presStyleIdx="27" presStyleCnt="31"/>
      <dgm:spPr/>
      <dgm:t>
        <a:bodyPr/>
        <a:lstStyle/>
        <a:p>
          <a:endParaRPr lang="en-US"/>
        </a:p>
      </dgm:t>
    </dgm:pt>
    <dgm:pt modelId="{5A732AD7-EB4F-48C0-B5DD-3B4B724C25C3}" type="pres">
      <dgm:prSet presAssocID="{85F5A484-D474-4028-8B15-79EAFB057E14}" presName="hierRoot2" presStyleCnt="0">
        <dgm:presLayoutVars>
          <dgm:hierBranch val="init"/>
        </dgm:presLayoutVars>
      </dgm:prSet>
      <dgm:spPr/>
    </dgm:pt>
    <dgm:pt modelId="{08020746-1B8A-4CDF-B2A6-6ECE257DF13F}" type="pres">
      <dgm:prSet presAssocID="{85F5A484-D474-4028-8B15-79EAFB057E14}" presName="rootComposite" presStyleCnt="0"/>
      <dgm:spPr/>
    </dgm:pt>
    <dgm:pt modelId="{55173169-289B-4797-A26F-24F8468E7273}" type="pres">
      <dgm:prSet presAssocID="{85F5A484-D474-4028-8B15-79EAFB057E14}" presName="rootText" presStyleLbl="node3" presStyleIdx="27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1210B51C-1F35-4F12-AB78-6648006B9676}" type="pres">
      <dgm:prSet presAssocID="{85F5A484-D474-4028-8B15-79EAFB057E14}" presName="rootConnector" presStyleLbl="node3" presStyleIdx="27" presStyleCnt="31"/>
      <dgm:spPr/>
      <dgm:t>
        <a:bodyPr/>
        <a:lstStyle/>
        <a:p>
          <a:endParaRPr lang="en-US"/>
        </a:p>
      </dgm:t>
    </dgm:pt>
    <dgm:pt modelId="{77737495-89D4-4C09-958D-35D0DC9FCC9F}" type="pres">
      <dgm:prSet presAssocID="{85F5A484-D474-4028-8B15-79EAFB057E14}" presName="hierChild4" presStyleCnt="0"/>
      <dgm:spPr/>
    </dgm:pt>
    <dgm:pt modelId="{2EDF821D-AEB6-4B5A-BAF8-20364911B6C2}" type="pres">
      <dgm:prSet presAssocID="{85F5A484-D474-4028-8B15-79EAFB057E14}" presName="hierChild5" presStyleCnt="0"/>
      <dgm:spPr/>
    </dgm:pt>
    <dgm:pt modelId="{CD302773-D334-47F6-81EC-9AB5F074809F}" type="pres">
      <dgm:prSet presAssocID="{76F6D297-1C34-41FC-88EF-8DF3B1B0A3B2}" presName="Name37" presStyleLbl="parChTrans1D3" presStyleIdx="28" presStyleCnt="31"/>
      <dgm:spPr/>
      <dgm:t>
        <a:bodyPr/>
        <a:lstStyle/>
        <a:p>
          <a:endParaRPr lang="en-US"/>
        </a:p>
      </dgm:t>
    </dgm:pt>
    <dgm:pt modelId="{24DD6820-1B1D-41C0-B0A9-CB2CC0B8639D}" type="pres">
      <dgm:prSet presAssocID="{67EEF09C-C198-48C4-B047-045A50B67015}" presName="hierRoot2" presStyleCnt="0">
        <dgm:presLayoutVars>
          <dgm:hierBranch val="init"/>
        </dgm:presLayoutVars>
      </dgm:prSet>
      <dgm:spPr/>
    </dgm:pt>
    <dgm:pt modelId="{A9671046-0E23-48C2-9041-22B6CFF6D9C2}" type="pres">
      <dgm:prSet presAssocID="{67EEF09C-C198-48C4-B047-045A50B67015}" presName="rootComposite" presStyleCnt="0"/>
      <dgm:spPr/>
    </dgm:pt>
    <dgm:pt modelId="{C257E8DC-882F-4982-95D5-01EAE687CF23}" type="pres">
      <dgm:prSet presAssocID="{67EEF09C-C198-48C4-B047-045A50B67015}" presName="rootText" presStyleLbl="node3" presStyleIdx="28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15CC92C7-EF21-4B98-B50D-A3D71DEA82EE}" type="pres">
      <dgm:prSet presAssocID="{67EEF09C-C198-48C4-B047-045A50B67015}" presName="rootConnector" presStyleLbl="node3" presStyleIdx="28" presStyleCnt="31"/>
      <dgm:spPr/>
      <dgm:t>
        <a:bodyPr/>
        <a:lstStyle/>
        <a:p>
          <a:endParaRPr lang="en-US"/>
        </a:p>
      </dgm:t>
    </dgm:pt>
    <dgm:pt modelId="{B01F8B05-7F04-4D33-81A2-BBA31B8B4335}" type="pres">
      <dgm:prSet presAssocID="{67EEF09C-C198-48C4-B047-045A50B67015}" presName="hierChild4" presStyleCnt="0"/>
      <dgm:spPr/>
    </dgm:pt>
    <dgm:pt modelId="{101CF6C1-B41D-4CBB-88BF-BDB71180C7F6}" type="pres">
      <dgm:prSet presAssocID="{67EEF09C-C198-48C4-B047-045A50B67015}" presName="hierChild5" presStyleCnt="0"/>
      <dgm:spPr/>
    </dgm:pt>
    <dgm:pt modelId="{38C6BA56-2AEB-4FE7-82EB-FB8557259D46}" type="pres">
      <dgm:prSet presAssocID="{4BD6352D-2B62-4D72-8F5D-9ECA613BD9AA}" presName="Name37" presStyleLbl="parChTrans1D3" presStyleIdx="29" presStyleCnt="31"/>
      <dgm:spPr/>
      <dgm:t>
        <a:bodyPr/>
        <a:lstStyle/>
        <a:p>
          <a:endParaRPr lang="en-US"/>
        </a:p>
      </dgm:t>
    </dgm:pt>
    <dgm:pt modelId="{3D30A267-B41E-4A69-A4F9-148741833C3D}" type="pres">
      <dgm:prSet presAssocID="{881BEC7D-464A-4FE3-8FEB-CDDF86F51DFA}" presName="hierRoot2" presStyleCnt="0">
        <dgm:presLayoutVars>
          <dgm:hierBranch val="init"/>
        </dgm:presLayoutVars>
      </dgm:prSet>
      <dgm:spPr/>
    </dgm:pt>
    <dgm:pt modelId="{99388BC4-0BCB-4B7E-AAC1-B1B3847A1111}" type="pres">
      <dgm:prSet presAssocID="{881BEC7D-464A-4FE3-8FEB-CDDF86F51DFA}" presName="rootComposite" presStyleCnt="0"/>
      <dgm:spPr/>
    </dgm:pt>
    <dgm:pt modelId="{6D507C8F-3587-4B2A-BEF8-1FD4A144D460}" type="pres">
      <dgm:prSet presAssocID="{881BEC7D-464A-4FE3-8FEB-CDDF86F51DFA}" presName="rootText" presStyleLbl="node3" presStyleIdx="29" presStyleCnt="31" custLinFactNeighborX="-2322" custLinFactNeighborY="27">
        <dgm:presLayoutVars>
          <dgm:chPref val="3"/>
        </dgm:presLayoutVars>
      </dgm:prSet>
      <dgm:spPr>
        <a:prstGeom prst="ellipse">
          <a:avLst/>
        </a:prstGeom>
      </dgm:spPr>
      <dgm:t>
        <a:bodyPr/>
        <a:lstStyle/>
        <a:p>
          <a:endParaRPr lang="en-US"/>
        </a:p>
      </dgm:t>
    </dgm:pt>
    <dgm:pt modelId="{C4CD249E-B835-48D1-9F97-D63E7FA13ED7}" type="pres">
      <dgm:prSet presAssocID="{881BEC7D-464A-4FE3-8FEB-CDDF86F51DFA}" presName="rootConnector" presStyleLbl="node3" presStyleIdx="29" presStyleCnt="31"/>
      <dgm:spPr/>
      <dgm:t>
        <a:bodyPr/>
        <a:lstStyle/>
        <a:p>
          <a:endParaRPr lang="en-US"/>
        </a:p>
      </dgm:t>
    </dgm:pt>
    <dgm:pt modelId="{78DC5501-FEBE-4254-92E7-A9F1FE2E0236}" type="pres">
      <dgm:prSet presAssocID="{881BEC7D-464A-4FE3-8FEB-CDDF86F51DFA}" presName="hierChild4" presStyleCnt="0"/>
      <dgm:spPr/>
    </dgm:pt>
    <dgm:pt modelId="{4B80F745-48FB-4F11-A7B1-C4EE4001184F}" type="pres">
      <dgm:prSet presAssocID="{881BEC7D-464A-4FE3-8FEB-CDDF86F51DFA}" presName="hierChild5" presStyleCnt="0"/>
      <dgm:spPr/>
    </dgm:pt>
    <dgm:pt modelId="{EFE8A965-ADA0-4248-A8E1-17DBA59C4B27}" type="pres">
      <dgm:prSet presAssocID="{A04A8F52-CCEA-447F-BA46-757E1187D168}" presName="Name37" presStyleLbl="parChTrans1D3" presStyleIdx="30" presStyleCnt="31"/>
      <dgm:spPr/>
      <dgm:t>
        <a:bodyPr/>
        <a:lstStyle/>
        <a:p>
          <a:endParaRPr lang="en-US"/>
        </a:p>
      </dgm:t>
    </dgm:pt>
    <dgm:pt modelId="{9BC1DE41-AE3D-4C1A-BC71-E1082265569E}" type="pres">
      <dgm:prSet presAssocID="{C410FAAE-6BD1-4675-A6C5-758FCEE76951}" presName="hierRoot2" presStyleCnt="0">
        <dgm:presLayoutVars>
          <dgm:hierBranch val="init"/>
        </dgm:presLayoutVars>
      </dgm:prSet>
      <dgm:spPr/>
    </dgm:pt>
    <dgm:pt modelId="{85C9F4D4-5A6B-4C64-9935-70F1C5EF9697}" type="pres">
      <dgm:prSet presAssocID="{C410FAAE-6BD1-4675-A6C5-758FCEE76951}" presName="rootComposite" presStyleCnt="0"/>
      <dgm:spPr/>
    </dgm:pt>
    <dgm:pt modelId="{E8CE5418-0004-4F81-98CE-17D32474779E}" type="pres">
      <dgm:prSet presAssocID="{C410FAAE-6BD1-4675-A6C5-758FCEE76951}" presName="rootText" presStyleLbl="node3" presStyleIdx="30" presStyleCnt="3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C52FC143-7664-41BF-9B17-C7E7EEF8F286}" type="pres">
      <dgm:prSet presAssocID="{C410FAAE-6BD1-4675-A6C5-758FCEE76951}" presName="rootConnector" presStyleLbl="node3" presStyleIdx="30" presStyleCnt="31"/>
      <dgm:spPr/>
      <dgm:t>
        <a:bodyPr/>
        <a:lstStyle/>
        <a:p>
          <a:endParaRPr lang="en-US"/>
        </a:p>
      </dgm:t>
    </dgm:pt>
    <dgm:pt modelId="{577CB09A-410E-4E01-9678-ED91C12DE10D}" type="pres">
      <dgm:prSet presAssocID="{C410FAAE-6BD1-4675-A6C5-758FCEE76951}" presName="hierChild4" presStyleCnt="0"/>
      <dgm:spPr/>
    </dgm:pt>
    <dgm:pt modelId="{19BA09CC-811E-4809-9470-43A5BEDF6B70}" type="pres">
      <dgm:prSet presAssocID="{C410FAAE-6BD1-4675-A6C5-758FCEE76951}" presName="hierChild5" presStyleCnt="0"/>
      <dgm:spPr/>
    </dgm:pt>
    <dgm:pt modelId="{508A7C5A-E705-4873-9900-8CB1410B4029}" type="pres">
      <dgm:prSet presAssocID="{3E6B8906-D3DA-43C2-82E4-4DE093827459}" presName="hierChild5" presStyleCnt="0"/>
      <dgm:spPr/>
    </dgm:pt>
    <dgm:pt modelId="{92675230-CE77-425A-A937-EEA749179DA1}" type="pres">
      <dgm:prSet presAssocID="{9F9E32E1-DD1A-4913-B8E1-F94A5D87D7F9}" presName="hierChild3" presStyleCnt="0"/>
      <dgm:spPr/>
    </dgm:pt>
  </dgm:ptLst>
  <dgm:cxnLst>
    <dgm:cxn modelId="{B092F810-C1BF-4C66-A14C-652AFE368A06}" type="presOf" srcId="{EE9B12E5-EC84-4FA9-A928-F5EDF3C694F7}" destId="{D05367C6-BCC3-41A8-A481-E1C9546BA751}" srcOrd="0" destOrd="0" presId="urn:microsoft.com/office/officeart/2005/8/layout/orgChart1"/>
    <dgm:cxn modelId="{53F8883D-A992-4D5C-939D-269D90CFDE5D}" type="presOf" srcId="{216311A1-A97E-4C4A-A0E0-A33892CD94F7}" destId="{791A042C-8351-42B0-A898-178FA684F671}" srcOrd="0" destOrd="0" presId="urn:microsoft.com/office/officeart/2005/8/layout/orgChart1"/>
    <dgm:cxn modelId="{6DEC115D-3D74-4929-8780-5B46A2A37832}" type="presOf" srcId="{4390973E-1250-4D46-A65C-F450DD0FA120}" destId="{355822CF-84C0-453A-8566-6CC8CCF1E4D3}" srcOrd="0" destOrd="0" presId="urn:microsoft.com/office/officeart/2005/8/layout/orgChart1"/>
    <dgm:cxn modelId="{A6D17622-0E99-4360-A3F8-6D350E526683}" srcId="{79AECF4A-E528-46A8-AA65-AC00120748E2}" destId="{C0B670C8-DAC6-42E4-94E7-012CA75B9895}" srcOrd="0" destOrd="0" parTransId="{8B732C42-FF2F-4950-8DAD-BD1650950DB8}" sibTransId="{3ACF1099-8F2B-4E27-9079-32ADFBDA075D}"/>
    <dgm:cxn modelId="{8C2EEB8E-A0F9-429A-8102-1A70B3A8F7F4}" type="presOf" srcId="{960F9509-CD2C-47BA-A912-20BBD3DCBB0D}" destId="{133CEBD8-4287-4104-BE9E-971DDE2A3ED0}" srcOrd="0" destOrd="0" presId="urn:microsoft.com/office/officeart/2005/8/layout/orgChart1"/>
    <dgm:cxn modelId="{B23CF488-3867-4823-888C-C317937AE936}" type="presOf" srcId="{C3BFBF2B-1D8F-41E8-9407-A464D6602657}" destId="{F2544ECF-BDE4-454C-B161-DB76BC1F6ECB}" srcOrd="0" destOrd="0" presId="urn:microsoft.com/office/officeart/2005/8/layout/orgChart1"/>
    <dgm:cxn modelId="{DD4E21BB-5812-4CE3-A15A-5BFD04171EA7}" type="presOf" srcId="{DF540B99-D89C-4966-B5C8-685DB3488606}" destId="{FE024364-8131-4090-B17F-6B11942A325A}" srcOrd="0" destOrd="0" presId="urn:microsoft.com/office/officeart/2005/8/layout/orgChart1"/>
    <dgm:cxn modelId="{212A9CF2-7506-43CD-9738-4EDA080DEDC1}" type="presOf" srcId="{C0B670C8-DAC6-42E4-94E7-012CA75B9895}" destId="{6C5212A8-CC54-4E6B-95B9-069586DC70A4}" srcOrd="0" destOrd="0" presId="urn:microsoft.com/office/officeart/2005/8/layout/orgChart1"/>
    <dgm:cxn modelId="{8425241F-B5FF-4B08-BBA6-E22D91CCE08D}" type="presOf" srcId="{4361B2F9-B121-4AE2-8CDC-74002124BB2B}" destId="{7709E258-4CB9-48F3-AB0F-010B4E817C88}" srcOrd="0" destOrd="0" presId="urn:microsoft.com/office/officeart/2005/8/layout/orgChart1"/>
    <dgm:cxn modelId="{757DC346-FE32-4ADE-BF07-9C244CC3D956}" type="presOf" srcId="{07345022-36EA-4EA5-989A-A2B66E8BA746}" destId="{99420D0D-38CF-4EC7-B83F-9506FB2500DC}" srcOrd="1" destOrd="0" presId="urn:microsoft.com/office/officeart/2005/8/layout/orgChart1"/>
    <dgm:cxn modelId="{670676D8-400B-472D-AA29-793094894DEE}" type="presOf" srcId="{861923B2-015B-4E3E-93F7-0A1812A1DFD0}" destId="{44A6E1D8-E33C-449E-9F66-721A4F2A1909}" srcOrd="1" destOrd="0" presId="urn:microsoft.com/office/officeart/2005/8/layout/orgChart1"/>
    <dgm:cxn modelId="{750DEE67-7171-42C4-88EC-A5F91A485B72}" type="presOf" srcId="{D8540819-E059-4CE6-964D-0765E7870182}" destId="{A7E85583-2DAC-4207-9429-9C8802E9F65F}" srcOrd="0" destOrd="0" presId="urn:microsoft.com/office/officeart/2005/8/layout/orgChart1"/>
    <dgm:cxn modelId="{FB7D6B4F-8F3B-4B86-87DF-A573682CAF26}" srcId="{3E6B8906-D3DA-43C2-82E4-4DE093827459}" destId="{881BEC7D-464A-4FE3-8FEB-CDDF86F51DFA}" srcOrd="4" destOrd="0" parTransId="{4BD6352D-2B62-4D72-8F5D-9ECA613BD9AA}" sibTransId="{D1E9DDA4-2D50-46B6-BDE8-3F0214BCDE4C}"/>
    <dgm:cxn modelId="{438AD528-459A-4218-B4C3-711A955381AD}" type="presOf" srcId="{660EB859-5AE5-4BA0-AC07-CC009700919F}" destId="{EF0CBCF8-29D4-4C63-A2C2-B1AE7DB5EC58}" srcOrd="1" destOrd="0" presId="urn:microsoft.com/office/officeart/2005/8/layout/orgChart1"/>
    <dgm:cxn modelId="{9085EBA9-40CA-46A4-99DF-9735A56FEFAC}" type="presOf" srcId="{BC56A63D-ED72-4BA8-88BC-6A95E38E88A1}" destId="{06BDDBCB-11F2-4F80-B13C-C9C683D544BF}" srcOrd="0" destOrd="0" presId="urn:microsoft.com/office/officeart/2005/8/layout/orgChart1"/>
    <dgm:cxn modelId="{BBE59637-04CA-4795-B124-83EC74376373}" srcId="{20E5AE4E-9FA6-4A4F-A144-654313BE173F}" destId="{E0C3BA07-382E-4AD8-84F7-65AE9A4A7AFD}" srcOrd="2" destOrd="0" parTransId="{9E8C0DD1-A581-46E8-954C-010ABA7F4005}" sibTransId="{9A97B79D-CDA9-4649-AC99-61C903612972}"/>
    <dgm:cxn modelId="{115DF494-8D82-4D40-A5EA-572D7F77F50C}" type="presOf" srcId="{0A762D9E-B1F4-4EE6-9AB9-17B9445A8536}" destId="{5B845ECD-1BA1-48D5-A725-E9459F7DC1B3}" srcOrd="0" destOrd="0" presId="urn:microsoft.com/office/officeart/2005/8/layout/orgChart1"/>
    <dgm:cxn modelId="{8DDA4206-64E7-43FF-B596-B0B94F871618}" type="presOf" srcId="{7907434C-1FEB-42A3-8E72-9B82179F033F}" destId="{7496FAC8-1C30-40DF-B82B-F2B16184EFC3}" srcOrd="1" destOrd="0" presId="urn:microsoft.com/office/officeart/2005/8/layout/orgChart1"/>
    <dgm:cxn modelId="{D7255CCD-68A5-4D9A-B936-0BB6A376C036}" type="presOf" srcId="{67EEF09C-C198-48C4-B047-045A50B67015}" destId="{C257E8DC-882F-4982-95D5-01EAE687CF23}" srcOrd="0" destOrd="0" presId="urn:microsoft.com/office/officeart/2005/8/layout/orgChart1"/>
    <dgm:cxn modelId="{38E49CFA-0412-41FC-BC4C-A990660259F2}" type="presOf" srcId="{1C56E945-2D12-4C20-A667-8BB24D688133}" destId="{E26BC3FE-E126-49A4-9528-E3B6E8DBD8C0}" srcOrd="0" destOrd="0" presId="urn:microsoft.com/office/officeart/2005/8/layout/orgChart1"/>
    <dgm:cxn modelId="{02DD577F-46B0-4461-B7D1-92D3A970BDE7}" type="presOf" srcId="{C3BFBF2B-1D8F-41E8-9407-A464D6602657}" destId="{30084A27-5ED7-4F56-9EC6-0A65C96E2E1B}" srcOrd="1" destOrd="0" presId="urn:microsoft.com/office/officeart/2005/8/layout/orgChart1"/>
    <dgm:cxn modelId="{295F4574-3E8A-441D-B2DC-B0BD54250FE5}" srcId="{79AECF4A-E528-46A8-AA65-AC00120748E2}" destId="{660EB859-5AE5-4BA0-AC07-CC009700919F}" srcOrd="1" destOrd="0" parTransId="{649A5DF7-9CF4-40F1-A46F-A09D8D70772A}" sibTransId="{E0F46C2B-ECAE-4E65-982D-C679833C1F01}"/>
    <dgm:cxn modelId="{BC2C71C8-35DD-4620-80DE-497C28810559}" type="presOf" srcId="{B92C6D5B-EEA9-4D2D-A547-FB811C43C3EA}" destId="{37FA05C7-3F36-41E8-AD1C-EC6B2010BE39}" srcOrd="0" destOrd="0" presId="urn:microsoft.com/office/officeart/2005/8/layout/orgChart1"/>
    <dgm:cxn modelId="{403C21A6-BE98-477F-B089-C1FCC193577F}" type="presOf" srcId="{D891B082-51C0-4ECE-A749-A03A9C7CC7D6}" destId="{18F04748-8A29-4A83-9829-8942C00A21B1}" srcOrd="0" destOrd="0" presId="urn:microsoft.com/office/officeart/2005/8/layout/orgChart1"/>
    <dgm:cxn modelId="{ECC2D334-8F23-43A4-8826-82288BE06A24}" type="presOf" srcId="{F5573309-BD62-4079-9907-715D15B42AE9}" destId="{F9BB9234-FAE9-4987-AE13-28BB43656705}" srcOrd="0" destOrd="0" presId="urn:microsoft.com/office/officeart/2005/8/layout/orgChart1"/>
    <dgm:cxn modelId="{0C19A492-4A49-4D4E-958E-92977F2BED3A}" type="presOf" srcId="{76F6D297-1C34-41FC-88EF-8DF3B1B0A3B2}" destId="{CD302773-D334-47F6-81EC-9AB5F074809F}" srcOrd="0" destOrd="0" presId="urn:microsoft.com/office/officeart/2005/8/layout/orgChart1"/>
    <dgm:cxn modelId="{1153963D-581A-48D2-B35E-20E0707D82B1}" srcId="{20E5AE4E-9FA6-4A4F-A144-654313BE173F}" destId="{E9CDEF2C-3210-4475-878A-4A7B79DCF3D1}" srcOrd="0" destOrd="0" parTransId="{AF883E0B-4F59-49ED-8950-84A9D3F1C988}" sibTransId="{446DFE84-F004-42E8-B577-180F17B99FF4}"/>
    <dgm:cxn modelId="{5D7D9AA4-53AA-4834-ADDF-45FA506826AA}" type="presOf" srcId="{994B37B4-BCAA-4CF9-B451-CF29200965A2}" destId="{16FFD300-15B0-4B54-BEED-F427CA63D671}" srcOrd="0" destOrd="0" presId="urn:microsoft.com/office/officeart/2005/8/layout/orgChart1"/>
    <dgm:cxn modelId="{B074C825-013D-4196-A348-4CB75EA0686F}" type="presOf" srcId="{3E6B8906-D3DA-43C2-82E4-4DE093827459}" destId="{4BA84762-963E-404E-ADB4-08B5E74CB642}" srcOrd="1" destOrd="0" presId="urn:microsoft.com/office/officeart/2005/8/layout/orgChart1"/>
    <dgm:cxn modelId="{9211768B-3E07-4AD2-97B9-307DD2726F5D}" srcId="{28686E88-D7C0-455A-A1D3-D110876C8322}" destId="{9D6FE34A-17CC-4116-90B4-03AD2F7CED9C}" srcOrd="2" destOrd="0" parTransId="{EFD038D0-2089-43BE-B549-22DBF1D58FE5}" sibTransId="{E49A0D3D-157F-4E5B-B8B7-79DEF9729430}"/>
    <dgm:cxn modelId="{8622B79B-AA3B-4BB7-ADA9-8F6F09DA2A37}" type="presOf" srcId="{3E6B8906-D3DA-43C2-82E4-4DE093827459}" destId="{B9CBC392-C374-48E6-969E-182DC5579614}" srcOrd="0" destOrd="0" presId="urn:microsoft.com/office/officeart/2005/8/layout/orgChart1"/>
    <dgm:cxn modelId="{B70CE409-C37E-43E3-A531-0FB6F30A4481}" type="presOf" srcId="{85F5A484-D474-4028-8B15-79EAFB057E14}" destId="{1210B51C-1F35-4F12-AB78-6648006B9676}" srcOrd="1" destOrd="0" presId="urn:microsoft.com/office/officeart/2005/8/layout/orgChart1"/>
    <dgm:cxn modelId="{CEEFFBC5-D7DE-473B-95FB-50053EE43968}" type="presOf" srcId="{B1EDB3C5-2893-4200-AEF6-1F021C6FE3B2}" destId="{8F4D7F00-15CC-4D46-BEAE-43E4572A11AB}" srcOrd="1" destOrd="0" presId="urn:microsoft.com/office/officeart/2005/8/layout/orgChart1"/>
    <dgm:cxn modelId="{616B188E-55C1-43C9-834A-C7E1D4F0A4D8}" type="presOf" srcId="{DF540B99-D89C-4966-B5C8-685DB3488606}" destId="{775BED2A-4354-426A-AC92-39656760BB6A}" srcOrd="1" destOrd="0" presId="urn:microsoft.com/office/officeart/2005/8/layout/orgChart1"/>
    <dgm:cxn modelId="{B1F8DCA1-20C5-4F33-8F85-0BFD1A98B9D8}" type="presOf" srcId="{34202741-733E-4D45-BEB3-FC19DB52492A}" destId="{5A6507E6-19F4-4A9B-9CE0-16DDE4B441CD}" srcOrd="1" destOrd="0" presId="urn:microsoft.com/office/officeart/2005/8/layout/orgChart1"/>
    <dgm:cxn modelId="{09DC5E24-1E8E-4823-BC44-860B911AD162}" type="presOf" srcId="{30A77655-FFD0-4CAA-B158-2DB689275EA9}" destId="{9D9AD7C7-35DF-4E23-99E1-8FB8607A7766}" srcOrd="1" destOrd="0" presId="urn:microsoft.com/office/officeart/2005/8/layout/orgChart1"/>
    <dgm:cxn modelId="{D8ED71E1-4A62-49C0-99EA-C4009D4129B3}" type="presOf" srcId="{F81B8906-740E-40BD-8605-2F84D07D6D50}" destId="{5E56F20A-A218-4637-90C1-CF7E7147B7D1}" srcOrd="0" destOrd="0" presId="urn:microsoft.com/office/officeart/2005/8/layout/orgChart1"/>
    <dgm:cxn modelId="{50A2036F-652C-4FCA-8E75-9927FA82C9F1}" srcId="{8A4E7146-D654-4EA2-99EE-9F4708E06FA4}" destId="{30A77655-FFD0-4CAA-B158-2DB689275EA9}" srcOrd="5" destOrd="0" parTransId="{2A572DA1-B64B-4A8D-A666-4EDA2F58C464}" sibTransId="{21CD37DB-125D-4893-B6AF-73C803C003AC}"/>
    <dgm:cxn modelId="{0D2D93BB-1B1A-4E8D-885C-1A26B708389D}" type="presOf" srcId="{E9CDEF2C-3210-4475-878A-4A7B79DCF3D1}" destId="{3D9B0741-F28F-4B41-A2BC-986429B306C3}" srcOrd="0" destOrd="0" presId="urn:microsoft.com/office/officeart/2005/8/layout/orgChart1"/>
    <dgm:cxn modelId="{AB7418F0-AD0A-43D4-8BCC-3F3C2A986172}" type="presOf" srcId="{2A572DA1-B64B-4A8D-A666-4EDA2F58C464}" destId="{9B8F8F0C-534F-4758-BF77-F30A8349161B}" srcOrd="0" destOrd="0" presId="urn:microsoft.com/office/officeart/2005/8/layout/orgChart1"/>
    <dgm:cxn modelId="{EBD2B779-B763-4C52-BE1D-03D11B585525}" type="presOf" srcId="{7728C322-483E-4FDF-85F2-8A8B5E375BD3}" destId="{31413E49-E9DA-40C3-8D66-E5BDB9877F36}" srcOrd="0" destOrd="0" presId="urn:microsoft.com/office/officeart/2005/8/layout/orgChart1"/>
    <dgm:cxn modelId="{42C7A8F7-A8B4-4191-BF34-89B2E15E984C}" type="presOf" srcId="{8B732C42-FF2F-4950-8DAD-BD1650950DB8}" destId="{F4862FAF-91D2-4C63-8BC5-09B661E3E4FC}" srcOrd="0" destOrd="0" presId="urn:microsoft.com/office/officeart/2005/8/layout/orgChart1"/>
    <dgm:cxn modelId="{9307C4E0-878A-4AC2-A113-1117650F3701}" type="presOf" srcId="{1E7322E5-2D8B-47A8-8A11-DF00D3777DE2}" destId="{B0083863-ED45-4CA3-9BC2-CE1C33A6D0C6}" srcOrd="0" destOrd="0" presId="urn:microsoft.com/office/officeart/2005/8/layout/orgChart1"/>
    <dgm:cxn modelId="{45EFA3CC-9814-4D78-AD98-E4DC36A0024C}" srcId="{28686E88-D7C0-455A-A1D3-D110876C8322}" destId="{34202741-733E-4D45-BEB3-FC19DB52492A}" srcOrd="5" destOrd="0" parTransId="{216311A1-A97E-4C4A-A0E0-A33892CD94F7}" sibTransId="{69C4DA79-E8CF-48FB-8800-C1FA4968B473}"/>
    <dgm:cxn modelId="{3AC31976-5290-4B52-87D5-AF464FC00232}" type="presOf" srcId="{99E470A3-752A-49C0-90AD-21912FFA756E}" destId="{EDDCDD91-43FD-4417-9365-86B5A5FCD53E}" srcOrd="0" destOrd="0" presId="urn:microsoft.com/office/officeart/2005/8/layout/orgChart1"/>
    <dgm:cxn modelId="{832619D6-4F70-4162-B606-0B73509BCF41}" type="presOf" srcId="{C0B670C8-DAC6-42E4-94E7-012CA75B9895}" destId="{7FEA8833-62C4-4E5C-80AA-C61FD67C07D2}" srcOrd="1" destOrd="0" presId="urn:microsoft.com/office/officeart/2005/8/layout/orgChart1"/>
    <dgm:cxn modelId="{6D191665-D26C-4888-8F93-BCE7ACA7B347}" type="presOf" srcId="{C5282318-E8E3-4DCC-94F2-C55CC3AD1960}" destId="{F0474B14-3706-4A83-BD6D-40D79EC6ADE2}" srcOrd="1" destOrd="0" presId="urn:microsoft.com/office/officeart/2005/8/layout/orgChart1"/>
    <dgm:cxn modelId="{0F30BC71-4390-4F19-BEF9-C2B426D0FD07}" type="presOf" srcId="{10D59574-9621-4B21-A89D-D83B12B92111}" destId="{FFEB445A-CE42-4E82-888B-FA74F0718B30}" srcOrd="0" destOrd="0" presId="urn:microsoft.com/office/officeart/2005/8/layout/orgChart1"/>
    <dgm:cxn modelId="{DA38762B-46AA-4B40-BC06-609EC075EE3A}" type="presOf" srcId="{ED916D28-9998-4C95-B356-49EA18D9D465}" destId="{85A55700-879F-4C47-8F9D-C50B5A35E776}" srcOrd="0" destOrd="0" presId="urn:microsoft.com/office/officeart/2005/8/layout/orgChart1"/>
    <dgm:cxn modelId="{CA3C55ED-9920-45CC-B39E-BCA727A2B2ED}" type="presOf" srcId="{8A0BE5B9-A96B-4CC7-9CCE-B3764461AEC3}" destId="{5268D8D1-9D33-4873-BF49-FCA23C8F96CD}" srcOrd="0" destOrd="0" presId="urn:microsoft.com/office/officeart/2005/8/layout/orgChart1"/>
    <dgm:cxn modelId="{2E41E362-D082-4A27-B9C3-E0DFDC018608}" type="presOf" srcId="{960F9509-CD2C-47BA-A912-20BBD3DCBB0D}" destId="{CF5227E9-8C92-4D32-B948-A0F2E37FB630}" srcOrd="1" destOrd="0" presId="urn:microsoft.com/office/officeart/2005/8/layout/orgChart1"/>
    <dgm:cxn modelId="{A2F0847F-CEAC-4EF7-A7F0-647056EA978C}" type="presOf" srcId="{9F9E32E1-DD1A-4913-B8E1-F94A5D87D7F9}" destId="{520628E1-939B-4C66-984B-9F4DA29E814F}" srcOrd="1" destOrd="0" presId="urn:microsoft.com/office/officeart/2005/8/layout/orgChart1"/>
    <dgm:cxn modelId="{BD116794-5195-444D-B8F1-DCBA5A1FF528}" type="presOf" srcId="{A04A8F52-CCEA-447F-BA46-757E1187D168}" destId="{EFE8A965-ADA0-4248-A8E1-17DBA59C4B27}" srcOrd="0" destOrd="0" presId="urn:microsoft.com/office/officeart/2005/8/layout/orgChart1"/>
    <dgm:cxn modelId="{A590DC0B-4879-4DD0-A376-D15962B94EBB}" type="presOf" srcId="{34A3B98D-A214-470D-A213-4F666EA7E4AD}" destId="{9D723E20-B608-4070-957F-8E08EC38A925}" srcOrd="1" destOrd="0" presId="urn:microsoft.com/office/officeart/2005/8/layout/orgChart1"/>
    <dgm:cxn modelId="{E87D6DB9-76BA-4073-9D85-30B1CF5CF79D}" type="presOf" srcId="{28686E88-D7C0-455A-A1D3-D110876C8322}" destId="{0DCD7EB5-5EF3-426D-89DC-FA87B9EDCA30}" srcOrd="0" destOrd="0" presId="urn:microsoft.com/office/officeart/2005/8/layout/orgChart1"/>
    <dgm:cxn modelId="{A309FF86-41A0-4B9A-AA57-F30E73DD54D0}" srcId="{1E7322E5-2D8B-47A8-8A11-DF00D3777DE2}" destId="{9F9E32E1-DD1A-4913-B8E1-F94A5D87D7F9}" srcOrd="0" destOrd="0" parTransId="{D1CCF591-B17C-4661-A808-F53362335493}" sibTransId="{BA6DC7BF-B14D-4F81-8797-CEAB2CF80492}"/>
    <dgm:cxn modelId="{8A633214-16CC-4002-A36A-0F4C00A1F84E}" type="presOf" srcId="{C5282318-E8E3-4DCC-94F2-C55CC3AD1960}" destId="{C021AE0C-82E4-47E8-B45E-225088A90DB9}" srcOrd="0" destOrd="0" presId="urn:microsoft.com/office/officeart/2005/8/layout/orgChart1"/>
    <dgm:cxn modelId="{27C17E01-AC49-4A4A-A672-073EFAB74541}" srcId="{9F9E32E1-DD1A-4913-B8E1-F94A5D87D7F9}" destId="{8A4E7146-D654-4EA2-99EE-9F4708E06FA4}" srcOrd="3" destOrd="0" parTransId="{45D3F7C9-AD9F-4CAE-A517-551DFD4CFB82}" sibTransId="{E7564117-36FF-49DF-8256-31CFB8EDFB0E}"/>
    <dgm:cxn modelId="{1FABB65C-F027-4539-9D26-31BA02B6316A}" type="presOf" srcId="{EE9B12E5-EC84-4FA9-A928-F5EDF3C694F7}" destId="{CFE8B0D4-21B3-4824-B332-4A2A68E10A72}" srcOrd="1" destOrd="0" presId="urn:microsoft.com/office/officeart/2005/8/layout/orgChart1"/>
    <dgm:cxn modelId="{93B62C16-35BD-4AAA-9A4A-8C14DC1F3C4D}" type="presOf" srcId="{C410FAAE-6BD1-4675-A6C5-758FCEE76951}" destId="{E8CE5418-0004-4F81-98CE-17D32474779E}" srcOrd="0" destOrd="0" presId="urn:microsoft.com/office/officeart/2005/8/layout/orgChart1"/>
    <dgm:cxn modelId="{E6C1ED23-BA59-42F7-AA2C-4826380199DE}" srcId="{20E5AE4E-9FA6-4A4F-A144-654313BE173F}" destId="{34A3B98D-A214-470D-A213-4F666EA7E4AD}" srcOrd="3" destOrd="0" parTransId="{F63AF652-BB6E-4BFA-9C1A-D972C296FDDC}" sibTransId="{93FA45FA-8E05-409A-860F-9887E59F45AF}"/>
    <dgm:cxn modelId="{1C034F82-EE41-41B7-BF2A-A4FCF39E4A56}" srcId="{3E6B8906-D3DA-43C2-82E4-4DE093827459}" destId="{4390973E-1250-4D46-A65C-F450DD0FA120}" srcOrd="1" destOrd="0" parTransId="{BBF29765-C58F-4A40-9E84-BADCE6D47E97}" sibTransId="{48502206-0F8C-421E-9BE5-BC695618DCBE}"/>
    <dgm:cxn modelId="{5361E585-B111-46BA-AF8E-E48A10BEDF44}" type="presOf" srcId="{8A0BE5B9-A96B-4CC7-9CCE-B3764461AEC3}" destId="{FC4319D2-E7B4-4EE7-910C-BAE1DA526231}" srcOrd="1" destOrd="0" presId="urn:microsoft.com/office/officeart/2005/8/layout/orgChart1"/>
    <dgm:cxn modelId="{26EC761B-BD89-4BED-B616-65095AD8FEE9}" type="presOf" srcId="{34A3B98D-A214-470D-A213-4F666EA7E4AD}" destId="{2BBEC9C3-5CE7-4920-AFFC-87E4FDA3A4AF}" srcOrd="0" destOrd="0" presId="urn:microsoft.com/office/officeart/2005/8/layout/orgChart1"/>
    <dgm:cxn modelId="{40781CA4-19F5-4988-8A88-34DF99DC83EC}" type="presOf" srcId="{79AECF4A-E528-46A8-AA65-AC00120748E2}" destId="{5FD76223-F981-4713-B154-F21FBC578C5F}" srcOrd="0" destOrd="0" presId="urn:microsoft.com/office/officeart/2005/8/layout/orgChart1"/>
    <dgm:cxn modelId="{4E08698B-F969-47A6-A154-5464CFB6A43F}" srcId="{20E5AE4E-9FA6-4A4F-A144-654313BE173F}" destId="{960F9509-CD2C-47BA-A912-20BBD3DCBB0D}" srcOrd="5" destOrd="0" parTransId="{C0A31E9E-53C4-4A1F-A0E7-21D48A240314}" sibTransId="{1A591B94-A965-48A9-89B0-711721AC6164}"/>
    <dgm:cxn modelId="{758865ED-BB7C-47D8-B042-2AD7D8D838DA}" srcId="{9F9E32E1-DD1A-4913-B8E1-F94A5D87D7F9}" destId="{20E5AE4E-9FA6-4A4F-A144-654313BE173F}" srcOrd="1" destOrd="0" parTransId="{994B37B4-BCAA-4CF9-B451-CF29200965A2}" sibTransId="{EE0987B6-453F-4B50-A94F-0C194E2E33F0}"/>
    <dgm:cxn modelId="{004E9CBF-2D8A-4019-AFB0-33B4C01B17F7}" type="presOf" srcId="{67EEF09C-C198-48C4-B047-045A50B67015}" destId="{15CC92C7-EF21-4B98-B50D-A3D71DEA82EE}" srcOrd="1" destOrd="0" presId="urn:microsoft.com/office/officeart/2005/8/layout/orgChart1"/>
    <dgm:cxn modelId="{BBFCEFB3-D1C7-429E-8914-056179661349}" type="presOf" srcId="{F63AF652-BB6E-4BFA-9C1A-D972C296FDDC}" destId="{625F7CD4-F2B5-4E7E-9812-B21A7DDC1CC4}" srcOrd="0" destOrd="0" presId="urn:microsoft.com/office/officeart/2005/8/layout/orgChart1"/>
    <dgm:cxn modelId="{24626327-883A-4860-9C30-D021076DF0DF}" type="presOf" srcId="{34202741-733E-4D45-BEB3-FC19DB52492A}" destId="{6A6BA01C-389A-496D-8BC1-F1FE41A9E7D9}" srcOrd="0" destOrd="0" presId="urn:microsoft.com/office/officeart/2005/8/layout/orgChart1"/>
    <dgm:cxn modelId="{CA10058C-F4D0-4A31-9965-853EB13061CC}" type="presOf" srcId="{AF883E0B-4F59-49ED-8950-84A9D3F1C988}" destId="{832E16A1-2801-4B1F-B7F2-F7757F642E31}" srcOrd="0" destOrd="0" presId="urn:microsoft.com/office/officeart/2005/8/layout/orgChart1"/>
    <dgm:cxn modelId="{EB10FF29-322C-4239-8E38-A21DDF7E09EE}" srcId="{79AECF4A-E528-46A8-AA65-AC00120748E2}" destId="{99E470A3-752A-49C0-90AD-21912FFA756E}" srcOrd="2" destOrd="0" parTransId="{38DEDACA-9C1F-4896-A269-F6EA066B8FBF}" sibTransId="{4436D4B0-C495-4A0C-8CF4-B91DDAF94821}"/>
    <dgm:cxn modelId="{3FDAFD07-6DF3-4DA2-A2BD-7A3CE86BB929}" type="presOf" srcId="{3BFDA709-B286-4F36-9B41-CDBA1E0B618F}" destId="{92F5ECA6-6CE2-4D04-A8CE-22A03129B147}" srcOrd="1" destOrd="0" presId="urn:microsoft.com/office/officeart/2005/8/layout/orgChart1"/>
    <dgm:cxn modelId="{22155884-23A4-4C00-A99F-28B6188FC2AC}" type="presOf" srcId="{A99D7E12-4857-4B78-8BD2-139CBACED4DD}" destId="{72D53483-1DCB-4043-9A80-BF40E0433FBE}" srcOrd="0" destOrd="0" presId="urn:microsoft.com/office/officeart/2005/8/layout/orgChart1"/>
    <dgm:cxn modelId="{3C27FF29-4378-4681-A656-F74EF9683FEA}" type="presOf" srcId="{34E12ACE-33F0-4385-BF03-F0B07BFF56C5}" destId="{BFF552AA-9C0C-4B12-8D66-329406667878}" srcOrd="0" destOrd="0" presId="urn:microsoft.com/office/officeart/2005/8/layout/orgChart1"/>
    <dgm:cxn modelId="{2A068DCF-96D9-4F14-86F5-A6B39D46A1CC}" type="presOf" srcId="{881BEC7D-464A-4FE3-8FEB-CDDF86F51DFA}" destId="{6D507C8F-3587-4B2A-BEF8-1FD4A144D460}" srcOrd="0" destOrd="0" presId="urn:microsoft.com/office/officeart/2005/8/layout/orgChart1"/>
    <dgm:cxn modelId="{ECBEB034-49D2-45F1-BB34-C6EF67B5BE78}" type="presOf" srcId="{9F9E32E1-DD1A-4913-B8E1-F94A5D87D7F9}" destId="{BFC13998-2519-48DA-BFD2-1C8BC3F17B9B}" srcOrd="0" destOrd="0" presId="urn:microsoft.com/office/officeart/2005/8/layout/orgChart1"/>
    <dgm:cxn modelId="{74993FEA-5B21-4D01-8363-968D77C22A15}" srcId="{3E6B8906-D3DA-43C2-82E4-4DE093827459}" destId="{DFA35A19-0873-426B-943D-F807A9A29868}" srcOrd="0" destOrd="0" parTransId="{656A4B3B-DF2D-4EF8-A45D-4D6FD77AE403}" sibTransId="{3379FBA2-68DC-45BD-9368-C023A65A093D}"/>
    <dgm:cxn modelId="{C403B0B1-2C7C-4266-9FAD-E09B62A61F1C}" type="presOf" srcId="{38DEDACA-9C1F-4896-A269-F6EA066B8FBF}" destId="{2AF647D3-8736-45EC-8554-7D166CE44CFB}" srcOrd="0" destOrd="0" presId="urn:microsoft.com/office/officeart/2005/8/layout/orgChart1"/>
    <dgm:cxn modelId="{6F5429D5-4AAD-466E-9E80-4A30004B59F7}" type="presOf" srcId="{660EB859-5AE5-4BA0-AC07-CC009700919F}" destId="{4CD26DF4-FF3C-4E24-8C7E-570148F9CC9A}" srcOrd="0" destOrd="0" presId="urn:microsoft.com/office/officeart/2005/8/layout/orgChart1"/>
    <dgm:cxn modelId="{FD559355-30DE-43FC-A935-1A50C808DEC5}" srcId="{8A4E7146-D654-4EA2-99EE-9F4708E06FA4}" destId="{C5282318-E8E3-4DCC-94F2-C55CC3AD1960}" srcOrd="2" destOrd="0" parTransId="{BCEEF180-FFE7-411A-8631-0065FC8D14D2}" sibTransId="{7CB7EB80-6FD7-4C59-9681-612471B2AB33}"/>
    <dgm:cxn modelId="{C191613C-3DB8-4D77-B967-A19DDB230060}" type="presOf" srcId="{DFA35A19-0873-426B-943D-F807A9A29868}" destId="{EE24E1E3-19FD-4C91-85A8-F4C99CF3089A}" srcOrd="1" destOrd="0" presId="urn:microsoft.com/office/officeart/2005/8/layout/orgChart1"/>
    <dgm:cxn modelId="{012E4F7B-900A-44C7-9F80-D4FFE52CD4CA}" srcId="{8A4E7146-D654-4EA2-99EE-9F4708E06FA4}" destId="{18AC8EF0-1501-4CBC-AE73-C8DC4852163C}" srcOrd="0" destOrd="0" parTransId="{04A010D6-816D-49EB-889D-E7817E74770C}" sibTransId="{BAB7D7F2-7268-4DFD-B9A6-E34307E67BE4}"/>
    <dgm:cxn modelId="{7328D43C-B2B8-48EE-9515-B94C03B7DA4C}" type="presOf" srcId="{04A010D6-816D-49EB-889D-E7817E74770C}" destId="{D5E5D127-0CB8-4920-AA9C-F9BADD6A8233}" srcOrd="0" destOrd="0" presId="urn:microsoft.com/office/officeart/2005/8/layout/orgChart1"/>
    <dgm:cxn modelId="{4B2E335E-CD89-4BF0-9940-810A136F28AC}" type="presOf" srcId="{99E470A3-752A-49C0-90AD-21912FFA756E}" destId="{1F385289-3D35-4D5E-8DD0-6CED748D110C}" srcOrd="1" destOrd="0" presId="urn:microsoft.com/office/officeart/2005/8/layout/orgChart1"/>
    <dgm:cxn modelId="{46405980-5BC3-45A1-85A3-F5CBEE1F6EE7}" type="presOf" srcId="{30A77655-FFD0-4CAA-B158-2DB689275EA9}" destId="{E650CF68-244D-4EE9-9BB8-D888D4EA3D65}" srcOrd="0" destOrd="0" presId="urn:microsoft.com/office/officeart/2005/8/layout/orgChart1"/>
    <dgm:cxn modelId="{FD9ADA40-AEBA-4EA3-A699-2B86EE6AB2CA}" type="presOf" srcId="{18AC8EF0-1501-4CBC-AE73-C8DC4852163C}" destId="{F1E771C6-89B3-4B0C-8AAE-7078A859A178}" srcOrd="1" destOrd="0" presId="urn:microsoft.com/office/officeart/2005/8/layout/orgChart1"/>
    <dgm:cxn modelId="{014DEFB4-BE26-407A-8231-6D5D28C84DDE}" srcId="{8A4E7146-D654-4EA2-99EE-9F4708E06FA4}" destId="{3BFDA709-B286-4F36-9B41-CDBA1E0B618F}" srcOrd="4" destOrd="0" parTransId="{D8540819-E059-4CE6-964D-0765E7870182}" sibTransId="{920189C4-FE15-48E4-A58A-4826D12EF4A7}"/>
    <dgm:cxn modelId="{FC36BAE6-47B5-4D4F-9D9A-EB62E5E03AD7}" type="presOf" srcId="{DFA35A19-0873-426B-943D-F807A9A29868}" destId="{B0010005-F80F-489B-AE00-250D6DA25238}" srcOrd="0" destOrd="0" presId="urn:microsoft.com/office/officeart/2005/8/layout/orgChart1"/>
    <dgm:cxn modelId="{6E81DA54-EADE-41DD-AC53-2CD9415FE70A}" srcId="{9F9E32E1-DD1A-4913-B8E1-F94A5D87D7F9}" destId="{28686E88-D7C0-455A-A1D3-D110876C8322}" srcOrd="2" destOrd="0" parTransId="{1C56E945-2D12-4C20-A667-8BB24D688133}" sibTransId="{7C5B6AD2-5B5C-4846-B27E-F2A914700A6D}"/>
    <dgm:cxn modelId="{EDCA6990-0BB4-4463-B751-6ACDBE477591}" srcId="{8A4E7146-D654-4EA2-99EE-9F4708E06FA4}" destId="{7728C322-483E-4FDF-85F2-8A8B5E375BD3}" srcOrd="6" destOrd="0" parTransId="{A99D7E12-4857-4B78-8BD2-139CBACED4DD}" sibTransId="{FC533289-F322-451D-8E9D-B74AFC631A02}"/>
    <dgm:cxn modelId="{B90972DB-A98C-424B-9AE1-B756C0C27780}" srcId="{20E5AE4E-9FA6-4A4F-A144-654313BE173F}" destId="{07345022-36EA-4EA5-989A-A2B66E8BA746}" srcOrd="1" destOrd="0" parTransId="{D891B082-51C0-4ECE-A749-A03A9C7CC7D6}" sibTransId="{89BE24A6-0DB0-4E54-8810-75289CA0E4DD}"/>
    <dgm:cxn modelId="{69065F41-982E-490F-8750-34D07909EBDB}" srcId="{9F9E32E1-DD1A-4913-B8E1-F94A5D87D7F9}" destId="{3E6B8906-D3DA-43C2-82E4-4DE093827459}" srcOrd="4" destOrd="0" parTransId="{BC56A63D-ED72-4BA8-88BC-6A95E38E88A1}" sibTransId="{E1FEFDBC-EF64-4B7B-925F-E32DC6A9E39A}"/>
    <dgm:cxn modelId="{1499E2F2-0A3A-487A-90A0-7C59A20CD923}" type="presOf" srcId="{28686E88-D7C0-455A-A1D3-D110876C8322}" destId="{A8DD17E2-5749-4135-99FE-C5BF78CD9212}" srcOrd="1" destOrd="0" presId="urn:microsoft.com/office/officeart/2005/8/layout/orgChart1"/>
    <dgm:cxn modelId="{9CC285C9-BF09-4AD1-A308-19AE3DC6055E}" type="presOf" srcId="{BBF29765-C58F-4A40-9E84-BADCE6D47E97}" destId="{7DDC78D0-9AA5-4D20-B4BE-47414AF40F84}" srcOrd="0" destOrd="0" presId="urn:microsoft.com/office/officeart/2005/8/layout/orgChart1"/>
    <dgm:cxn modelId="{AFACE077-61AD-4BF3-A869-8C587C87848A}" srcId="{20E5AE4E-9FA6-4A4F-A144-654313BE173F}" destId="{F5573309-BD62-4079-9907-715D15B42AE9}" srcOrd="4" destOrd="0" parTransId="{E9D2DFCB-7AB3-4247-A582-5BCD0BC37344}" sibTransId="{89EDC16E-289F-4178-9FA9-F7CFE484A374}"/>
    <dgm:cxn modelId="{A931E963-EBEE-497E-839D-4E82577C2BFC}" type="presOf" srcId="{20E5AE4E-9FA6-4A4F-A144-654313BE173F}" destId="{2979DD25-76FE-4280-ADEF-F4FF3196CDCC}" srcOrd="0" destOrd="0" presId="urn:microsoft.com/office/officeart/2005/8/layout/orgChart1"/>
    <dgm:cxn modelId="{7CE84C51-6D27-4F5B-A613-713C10DA3DFC}" srcId="{28686E88-D7C0-455A-A1D3-D110876C8322}" destId="{7907434C-1FEB-42A3-8E72-9B82179F033F}" srcOrd="3" destOrd="0" parTransId="{4361B2F9-B121-4AE2-8CDC-74002124BB2B}" sibTransId="{AABD8D7E-4880-4983-B6D5-201F7FABD412}"/>
    <dgm:cxn modelId="{42B313EC-D19F-43F4-A0D3-4CC244ED40A1}" type="presOf" srcId="{9D6FE34A-17CC-4116-90B4-03AD2F7CED9C}" destId="{2D043C6F-1B3E-48FF-8039-61D8D0B83418}" srcOrd="1" destOrd="0" presId="urn:microsoft.com/office/officeart/2005/8/layout/orgChart1"/>
    <dgm:cxn modelId="{D94A9931-8FD6-49B6-834A-EC76E7AF71B0}" type="presOf" srcId="{C0A31E9E-53C4-4A1F-A0E7-21D48A240314}" destId="{9A14CBB2-8F1C-4597-BCEE-E65084F2CDA4}" srcOrd="0" destOrd="0" presId="urn:microsoft.com/office/officeart/2005/8/layout/orgChart1"/>
    <dgm:cxn modelId="{6EEE8A58-D437-4995-9DC6-D4FFDF9FAC77}" type="presOf" srcId="{3CFBBC05-4C4C-4D51-A6D1-85D3A2A8B042}" destId="{DC2E113A-31B7-4F7B-B44D-28CA7811B4D3}" srcOrd="0" destOrd="0" presId="urn:microsoft.com/office/officeart/2005/8/layout/orgChart1"/>
    <dgm:cxn modelId="{6B65228B-CC6A-47DC-9692-179DE5FCDF12}" type="presOf" srcId="{381066CA-A239-40C6-AF53-296FEBB25344}" destId="{B89FD130-8607-4A35-AD0F-B56DC583FB43}" srcOrd="0" destOrd="0" presId="urn:microsoft.com/office/officeart/2005/8/layout/orgChart1"/>
    <dgm:cxn modelId="{C64663D2-9FFA-454F-83E3-FBF1E0ACDBA5}" type="presOf" srcId="{85F5A484-D474-4028-8B15-79EAFB057E14}" destId="{55173169-289B-4797-A26F-24F8468E7273}" srcOrd="0" destOrd="0" presId="urn:microsoft.com/office/officeart/2005/8/layout/orgChart1"/>
    <dgm:cxn modelId="{7011DB76-7006-49FE-A295-522AABDBF89F}" type="presOf" srcId="{7907434C-1FEB-42A3-8E72-9B82179F033F}" destId="{8E8E17FE-63A6-48FB-A291-E15B2C6E9EAB}" srcOrd="0" destOrd="0" presId="urn:microsoft.com/office/officeart/2005/8/layout/orgChart1"/>
    <dgm:cxn modelId="{2D83C5F5-65CF-4051-BA4F-46819774E0BF}" type="presOf" srcId="{C410FAAE-6BD1-4675-A6C5-758FCEE76951}" destId="{C52FC143-7664-41BF-9B17-C7E7EEF8F286}" srcOrd="1" destOrd="0" presId="urn:microsoft.com/office/officeart/2005/8/layout/orgChart1"/>
    <dgm:cxn modelId="{AB7EDC3D-6747-4A57-9E39-089CBBA42DA6}" type="presOf" srcId="{20E5AE4E-9FA6-4A4F-A144-654313BE173F}" destId="{2EA10047-9935-4D75-B975-DC4520E97C32}" srcOrd="1" destOrd="0" presId="urn:microsoft.com/office/officeart/2005/8/layout/orgChart1"/>
    <dgm:cxn modelId="{CA689E62-3AC3-45B9-98E3-CDE8561C7488}" type="presOf" srcId="{18AC8EF0-1501-4CBC-AE73-C8DC4852163C}" destId="{1FBB24EC-88EB-4C28-9311-86F65E31080A}" srcOrd="0" destOrd="0" presId="urn:microsoft.com/office/officeart/2005/8/layout/orgChart1"/>
    <dgm:cxn modelId="{3BEF6716-B143-4228-88EF-F5DF00C6B5CF}" type="presOf" srcId="{8A4E7146-D654-4EA2-99EE-9F4708E06FA4}" destId="{8E79B12B-336F-4AE6-8F48-976924EEA103}" srcOrd="1" destOrd="0" presId="urn:microsoft.com/office/officeart/2005/8/layout/orgChart1"/>
    <dgm:cxn modelId="{8F226C40-F0D7-4A66-9EE8-307EE4FEF83D}" type="presOf" srcId="{8A4E7146-D654-4EA2-99EE-9F4708E06FA4}" destId="{C690E286-B070-4A74-A9C4-A26E6E41DD9E}" srcOrd="0" destOrd="0" presId="urn:microsoft.com/office/officeart/2005/8/layout/orgChart1"/>
    <dgm:cxn modelId="{C1BA3840-CC53-42FD-98AD-2BBD5E3AB5BD}" srcId="{79AECF4A-E528-46A8-AA65-AC00120748E2}" destId="{DF540B99-D89C-4966-B5C8-685DB3488606}" srcOrd="5" destOrd="0" parTransId="{B92C6D5B-EEA9-4D2D-A547-FB811C43C3EA}" sibTransId="{9D1E5CE2-F173-4997-9579-CC87D384D773}"/>
    <dgm:cxn modelId="{9A377465-1221-421A-98C9-C30BAC07BD24}" type="presOf" srcId="{7728C322-483E-4FDF-85F2-8A8B5E375BD3}" destId="{04C267C0-1802-487E-AA05-5FF17D9226C2}" srcOrd="1" destOrd="0" presId="urn:microsoft.com/office/officeart/2005/8/layout/orgChart1"/>
    <dgm:cxn modelId="{A199577C-77BC-493E-92C2-D3889A27B335}" type="presOf" srcId="{FE9296CB-A3DE-4CFD-ABDF-BD538DF60271}" destId="{FE4EFFE9-D757-4B5D-AE4C-112CAE465DD1}" srcOrd="0" destOrd="0" presId="urn:microsoft.com/office/officeart/2005/8/layout/orgChart1"/>
    <dgm:cxn modelId="{6BA17AB3-24CD-408F-B1A9-53E5EE7080E4}" type="presOf" srcId="{79AECF4A-E528-46A8-AA65-AC00120748E2}" destId="{B74981D8-4097-441D-A50D-FA4FC6BD79AF}" srcOrd="1" destOrd="0" presId="urn:microsoft.com/office/officeart/2005/8/layout/orgChart1"/>
    <dgm:cxn modelId="{54BC481A-4E00-4CE5-A684-5A7FC6A3B56A}" type="presOf" srcId="{07345022-36EA-4EA5-989A-A2B66E8BA746}" destId="{36A7E9A3-5D0A-447D-B8A0-5016775D4A87}" srcOrd="0" destOrd="0" presId="urn:microsoft.com/office/officeart/2005/8/layout/orgChart1"/>
    <dgm:cxn modelId="{3B11471F-62DE-44C9-8E1F-9D5DCC394249}" srcId="{28686E88-D7C0-455A-A1D3-D110876C8322}" destId="{861923B2-015B-4E3E-93F7-0A1812A1DFD0}" srcOrd="1" destOrd="0" parTransId="{0A762D9E-B1F4-4EE6-9AB9-17B9445A8536}" sibTransId="{94FF3269-FD08-458A-AB89-0FEC84203369}"/>
    <dgm:cxn modelId="{4F82BA90-46B5-4280-8798-F48BDD6C5AB7}" type="presOf" srcId="{656A4B3B-DF2D-4EF8-A45D-4D6FD77AE403}" destId="{94863EDF-A4C9-47EC-9CEF-FCFA07D3C307}" srcOrd="0" destOrd="0" presId="urn:microsoft.com/office/officeart/2005/8/layout/orgChart1"/>
    <dgm:cxn modelId="{E08AD000-C7E7-4F2F-B5FD-290E02E332F1}" type="presOf" srcId="{E9CDEF2C-3210-4475-878A-4A7B79DCF3D1}" destId="{F1F8D78E-0C1A-42B0-88FE-4F90E81DC27E}" srcOrd="1" destOrd="0" presId="urn:microsoft.com/office/officeart/2005/8/layout/orgChart1"/>
    <dgm:cxn modelId="{4E88674A-5972-4D76-90F2-E7794C96FEBA}" type="presOf" srcId="{F5573309-BD62-4079-9907-715D15B42AE9}" destId="{E0037070-E6E0-406F-BB9E-BD4C5BE31A9C}" srcOrd="1" destOrd="0" presId="urn:microsoft.com/office/officeart/2005/8/layout/orgChart1"/>
    <dgm:cxn modelId="{3273577F-C16C-4318-8F48-E6F772885FB1}" type="presOf" srcId="{E0C3BA07-382E-4AD8-84F7-65AE9A4A7AFD}" destId="{156719C7-BA06-42A9-8970-F84A1CAC6757}" srcOrd="0" destOrd="0" presId="urn:microsoft.com/office/officeart/2005/8/layout/orgChart1"/>
    <dgm:cxn modelId="{316B3266-820C-457F-A791-28843E5A12D5}" srcId="{3E6B8906-D3DA-43C2-82E4-4DE093827459}" destId="{C410FAAE-6BD1-4675-A6C5-758FCEE76951}" srcOrd="5" destOrd="0" parTransId="{A04A8F52-CCEA-447F-BA46-757E1187D168}" sibTransId="{B5B2699F-19A8-4009-9006-670BA6846733}"/>
    <dgm:cxn modelId="{DA3198F4-55C7-4481-9145-4B0169103231}" type="presOf" srcId="{861923B2-015B-4E3E-93F7-0A1812A1DFD0}" destId="{356D0FB9-E62E-40F2-98C2-8CE7D1434109}" srcOrd="0" destOrd="0" presId="urn:microsoft.com/office/officeart/2005/8/layout/orgChart1"/>
    <dgm:cxn modelId="{7B767114-0B12-4658-941C-748FCCA85861}" type="presOf" srcId="{881BEC7D-464A-4FE3-8FEB-CDDF86F51DFA}" destId="{C4CD249E-B835-48D1-9F97-D63E7FA13ED7}" srcOrd="1" destOrd="0" presId="urn:microsoft.com/office/officeart/2005/8/layout/orgChart1"/>
    <dgm:cxn modelId="{739AF0C2-33E6-4A2E-A05B-FD03782AFBAB}" srcId="{8A4E7146-D654-4EA2-99EE-9F4708E06FA4}" destId="{3CFBBC05-4C4C-4D51-A6D1-85D3A2A8B042}" srcOrd="3" destOrd="0" parTransId="{381066CA-A239-40C6-AF53-296FEBB25344}" sibTransId="{7925DBE2-F649-4265-9BF3-A1C33F8253C3}"/>
    <dgm:cxn modelId="{AB76311E-4FBD-4398-B395-8C90D4F8E5A8}" type="presOf" srcId="{9E8C0DD1-A581-46E8-954C-010ABA7F4005}" destId="{F5F29C31-AA81-4DCC-ADAE-A649BCD09B3E}" srcOrd="0" destOrd="0" presId="urn:microsoft.com/office/officeart/2005/8/layout/orgChart1"/>
    <dgm:cxn modelId="{6ED4A09C-8680-4DB1-A258-998E19D3C297}" type="presOf" srcId="{4390973E-1250-4D46-A65C-F450DD0FA120}" destId="{F862BF4E-D1F6-47DF-9D6E-2838730348AA}" srcOrd="1" destOrd="0" presId="urn:microsoft.com/office/officeart/2005/8/layout/orgChart1"/>
    <dgm:cxn modelId="{284FA911-01FB-4285-B7AC-0FC8CD67B0D0}" srcId="{28686E88-D7C0-455A-A1D3-D110876C8322}" destId="{C3BFBF2B-1D8F-41E8-9407-A464D6602657}" srcOrd="0" destOrd="0" parTransId="{E7400F10-018D-41CA-A106-9DE5E7632041}" sibTransId="{4DC64DD5-BB50-4ACF-8F7C-2EF96D214D8E}"/>
    <dgm:cxn modelId="{A8DF695D-CD06-48B9-BD47-C27DBF6A95BF}" type="presOf" srcId="{E0C3BA07-382E-4AD8-84F7-65AE9A4A7AFD}" destId="{7C808763-9BC3-4FA1-910D-3ACE2CCC32B3}" srcOrd="1" destOrd="0" presId="urn:microsoft.com/office/officeart/2005/8/layout/orgChart1"/>
    <dgm:cxn modelId="{BB3649DF-C875-4D37-9559-6AE8424559FC}" srcId="{28686E88-D7C0-455A-A1D3-D110876C8322}" destId="{B1EDB3C5-2893-4200-AEF6-1F021C6FE3B2}" srcOrd="4" destOrd="0" parTransId="{ED916D28-9998-4C95-B356-49EA18D9D465}" sibTransId="{B0DC1A1D-F9B9-436F-84A0-9E9F7B0314A9}"/>
    <dgm:cxn modelId="{ACAD9575-2CD4-4109-B73D-27AEFA5B6DFF}" type="presOf" srcId="{E7400F10-018D-41CA-A106-9DE5E7632041}" destId="{8CC1F311-E7DE-4FBE-8F0A-96683051827A}" srcOrd="0" destOrd="0" presId="urn:microsoft.com/office/officeart/2005/8/layout/orgChart1"/>
    <dgm:cxn modelId="{F5BC7F5C-16BC-49FD-B340-BD30B995988C}" type="presOf" srcId="{34E12ACE-33F0-4385-BF03-F0B07BFF56C5}" destId="{6CC8B7FB-DAA5-4297-97FC-AB6567777F2F}" srcOrd="1" destOrd="0" presId="urn:microsoft.com/office/officeart/2005/8/layout/orgChart1"/>
    <dgm:cxn modelId="{55D15664-94AF-408A-A30D-129FC42222DE}" type="presOf" srcId="{61B3E526-D040-45B0-B581-CB5E047B9C03}" destId="{9367F19D-26E7-442C-A252-07D56A57ED2E}" srcOrd="0" destOrd="0" presId="urn:microsoft.com/office/officeart/2005/8/layout/orgChart1"/>
    <dgm:cxn modelId="{616F98CA-7BAD-4919-8F2D-0BA39EC0B4E5}" type="presOf" srcId="{BCEEF180-FFE7-411A-8631-0065FC8D14D2}" destId="{DC6DB96C-010F-418E-8BF3-626447EC9D2A}" srcOrd="0" destOrd="0" presId="urn:microsoft.com/office/officeart/2005/8/layout/orgChart1"/>
    <dgm:cxn modelId="{9026FFE7-523C-4B47-9A44-C1A0DA9158B0}" type="presOf" srcId="{EFD038D0-2089-43BE-B549-22DBF1D58FE5}" destId="{537B54F3-9689-404A-9C9E-B1F370A9F65C}" srcOrd="0" destOrd="0" presId="urn:microsoft.com/office/officeart/2005/8/layout/orgChart1"/>
    <dgm:cxn modelId="{61273C40-28B2-4A86-9465-B132DE6E5292}" type="presOf" srcId="{2BFAE985-8FD5-4E89-B9C4-D60364EEE8E4}" destId="{C799F836-7DB9-4300-85B7-330E18E552E8}" srcOrd="0" destOrd="0" presId="urn:microsoft.com/office/officeart/2005/8/layout/orgChart1"/>
    <dgm:cxn modelId="{3D8CFB35-8490-4122-B8BA-A18906DB893C}" srcId="{3E6B8906-D3DA-43C2-82E4-4DE093827459}" destId="{67EEF09C-C198-48C4-B047-045A50B67015}" srcOrd="3" destOrd="0" parTransId="{76F6D297-1C34-41FC-88EF-8DF3B1B0A3B2}" sibTransId="{37AF1D00-705F-443B-8599-7DB3FFBDF988}"/>
    <dgm:cxn modelId="{EB36D481-33C1-46E9-BD65-6D3A3EF44246}" srcId="{79AECF4A-E528-46A8-AA65-AC00120748E2}" destId="{34E12ACE-33F0-4385-BF03-F0B07BFF56C5}" srcOrd="3" destOrd="0" parTransId="{2BFAE985-8FD5-4E89-B9C4-D60364EEE8E4}" sibTransId="{2E871216-6261-4228-9CC3-3A8140D65133}"/>
    <dgm:cxn modelId="{F8527676-58E5-41B0-B12D-F73EBABAF0CF}" type="presOf" srcId="{9D6FE34A-17CC-4116-90B4-03AD2F7CED9C}" destId="{8F33F777-BC80-4480-ADA0-A563C069C5C3}" srcOrd="0" destOrd="0" presId="urn:microsoft.com/office/officeart/2005/8/layout/orgChart1"/>
    <dgm:cxn modelId="{91F60AB5-FB58-4341-9BDC-150766C0BB6B}" type="presOf" srcId="{3CFBBC05-4C4C-4D51-A6D1-85D3A2A8B042}" destId="{BA76192A-19EB-4243-A920-FAA261ED8D7B}" srcOrd="1" destOrd="0" presId="urn:microsoft.com/office/officeart/2005/8/layout/orgChart1"/>
    <dgm:cxn modelId="{DB74E17C-AC66-41DB-B441-62D2B4873F8E}" srcId="{9F9E32E1-DD1A-4913-B8E1-F94A5D87D7F9}" destId="{79AECF4A-E528-46A8-AA65-AC00120748E2}" srcOrd="0" destOrd="0" parTransId="{10D59574-9621-4B21-A89D-D83B12B92111}" sibTransId="{78B8CB16-7721-43AD-9981-B6F81FE4E556}"/>
    <dgm:cxn modelId="{F6B6ABC3-75C8-4120-B998-8299DCA8EAF2}" type="presOf" srcId="{B1EDB3C5-2893-4200-AEF6-1F021C6FE3B2}" destId="{261DE8F6-FCD9-4C2E-AF1F-73B2EABC9E67}" srcOrd="0" destOrd="0" presId="urn:microsoft.com/office/officeart/2005/8/layout/orgChart1"/>
    <dgm:cxn modelId="{C895F54F-A9C3-4996-B565-D293C6980EE7}" type="presOf" srcId="{4BD6352D-2B62-4D72-8F5D-9ECA613BD9AA}" destId="{38C6BA56-2AEB-4FE7-82EB-FB8557259D46}" srcOrd="0" destOrd="0" presId="urn:microsoft.com/office/officeart/2005/8/layout/orgChart1"/>
    <dgm:cxn modelId="{06449AA9-229C-4ACF-BD60-E03DDD820205}" srcId="{8A4E7146-D654-4EA2-99EE-9F4708E06FA4}" destId="{8A0BE5B9-A96B-4CC7-9CCE-B3764461AEC3}" srcOrd="1" destOrd="0" parTransId="{61B3E526-D040-45B0-B581-CB5E047B9C03}" sibTransId="{4945AE40-53FE-4CB2-AB2B-B2516B7F7706}"/>
    <dgm:cxn modelId="{EC67BAA0-BEC3-4C0C-8B76-241CEF06AB69}" type="presOf" srcId="{3BFDA709-B286-4F36-9B41-CDBA1E0B618F}" destId="{6F345013-9B00-4CA9-A8C4-50178B989474}" srcOrd="0" destOrd="0" presId="urn:microsoft.com/office/officeart/2005/8/layout/orgChart1"/>
    <dgm:cxn modelId="{9651EDE2-322E-4F3D-A905-320A04A55018}" type="presOf" srcId="{45D3F7C9-AD9F-4CAE-A517-551DFD4CFB82}" destId="{77318327-0656-4784-9007-1807DB77EC2A}" srcOrd="0" destOrd="0" presId="urn:microsoft.com/office/officeart/2005/8/layout/orgChart1"/>
    <dgm:cxn modelId="{7F75D134-C934-44D8-B838-56FF9A16B2F3}" srcId="{3E6B8906-D3DA-43C2-82E4-4DE093827459}" destId="{85F5A484-D474-4028-8B15-79EAFB057E14}" srcOrd="2" destOrd="0" parTransId="{F81B8906-740E-40BD-8605-2F84D07D6D50}" sibTransId="{25EE4A98-7FA6-4F59-A987-9A7E5A02A42C}"/>
    <dgm:cxn modelId="{782166C0-D4E8-4F7E-8456-7F561F103FFC}" srcId="{79AECF4A-E528-46A8-AA65-AC00120748E2}" destId="{EE9B12E5-EC84-4FA9-A928-F5EDF3C694F7}" srcOrd="4" destOrd="0" parTransId="{FE9296CB-A3DE-4CFD-ABDF-BD538DF60271}" sibTransId="{45F390CF-E745-42F8-B41A-5690D2D84482}"/>
    <dgm:cxn modelId="{9DF79D35-9A7E-4347-BF25-F27630207D01}" type="presOf" srcId="{E9D2DFCB-7AB3-4247-A582-5BCD0BC37344}" destId="{0E8274D9-78BC-4420-BA84-E593FAC8677E}" srcOrd="0" destOrd="0" presId="urn:microsoft.com/office/officeart/2005/8/layout/orgChart1"/>
    <dgm:cxn modelId="{5D681B9F-622E-4DDA-8678-9904A7B53543}" type="presOf" srcId="{649A5DF7-9CF4-40F1-A46F-A09D8D70772A}" destId="{EAEF320B-F4CF-4798-BDCB-D1EF60FEDAD1}" srcOrd="0" destOrd="0" presId="urn:microsoft.com/office/officeart/2005/8/layout/orgChart1"/>
    <dgm:cxn modelId="{27EB4F97-4DBA-4271-927E-F8D5D2E612FB}" type="presParOf" srcId="{B0083863-ED45-4CA3-9BC2-CE1C33A6D0C6}" destId="{DCD353FA-2929-4251-BA36-0DF85D21E0F4}" srcOrd="0" destOrd="0" presId="urn:microsoft.com/office/officeart/2005/8/layout/orgChart1"/>
    <dgm:cxn modelId="{E3EB64C4-4226-4E19-BCFF-CAD1A0AB06C5}" type="presParOf" srcId="{DCD353FA-2929-4251-BA36-0DF85D21E0F4}" destId="{A2590786-3C51-4CA7-B7E2-14BF166E04F5}" srcOrd="0" destOrd="0" presId="urn:microsoft.com/office/officeart/2005/8/layout/orgChart1"/>
    <dgm:cxn modelId="{9D1B0D3E-848C-4DCF-86E9-F515B83FB51F}" type="presParOf" srcId="{A2590786-3C51-4CA7-B7E2-14BF166E04F5}" destId="{BFC13998-2519-48DA-BFD2-1C8BC3F17B9B}" srcOrd="0" destOrd="0" presId="urn:microsoft.com/office/officeart/2005/8/layout/orgChart1"/>
    <dgm:cxn modelId="{1F66A346-0EAF-4109-A797-BFFB04C4A89C}" type="presParOf" srcId="{A2590786-3C51-4CA7-B7E2-14BF166E04F5}" destId="{520628E1-939B-4C66-984B-9F4DA29E814F}" srcOrd="1" destOrd="0" presId="urn:microsoft.com/office/officeart/2005/8/layout/orgChart1"/>
    <dgm:cxn modelId="{732325B7-6A46-4C91-81F4-E292160BDEE1}" type="presParOf" srcId="{DCD353FA-2929-4251-BA36-0DF85D21E0F4}" destId="{F8B065F5-6BA6-4070-850F-BC2E46D6DA27}" srcOrd="1" destOrd="0" presId="urn:microsoft.com/office/officeart/2005/8/layout/orgChart1"/>
    <dgm:cxn modelId="{A7BD3D6A-3F18-42E0-A1EE-0B01F030E016}" type="presParOf" srcId="{F8B065F5-6BA6-4070-850F-BC2E46D6DA27}" destId="{FFEB445A-CE42-4E82-888B-FA74F0718B30}" srcOrd="0" destOrd="0" presId="urn:microsoft.com/office/officeart/2005/8/layout/orgChart1"/>
    <dgm:cxn modelId="{2118158D-5552-4120-AF54-A667A0EB1006}" type="presParOf" srcId="{F8B065F5-6BA6-4070-850F-BC2E46D6DA27}" destId="{9419551A-DA16-4FDC-90E7-B0B6A34C5C62}" srcOrd="1" destOrd="0" presId="urn:microsoft.com/office/officeart/2005/8/layout/orgChart1"/>
    <dgm:cxn modelId="{B50EBFBF-19FB-4642-B187-D5C541E6E996}" type="presParOf" srcId="{9419551A-DA16-4FDC-90E7-B0B6A34C5C62}" destId="{BED4361A-BB40-48BB-90A2-89C34CD1526E}" srcOrd="0" destOrd="0" presId="urn:microsoft.com/office/officeart/2005/8/layout/orgChart1"/>
    <dgm:cxn modelId="{21E5BD36-84C2-464D-A0F8-0E49BB33FB4B}" type="presParOf" srcId="{BED4361A-BB40-48BB-90A2-89C34CD1526E}" destId="{5FD76223-F981-4713-B154-F21FBC578C5F}" srcOrd="0" destOrd="0" presId="urn:microsoft.com/office/officeart/2005/8/layout/orgChart1"/>
    <dgm:cxn modelId="{9E068E4B-80E2-4020-BA64-A349670AE9C4}" type="presParOf" srcId="{BED4361A-BB40-48BB-90A2-89C34CD1526E}" destId="{B74981D8-4097-441D-A50D-FA4FC6BD79AF}" srcOrd="1" destOrd="0" presId="urn:microsoft.com/office/officeart/2005/8/layout/orgChart1"/>
    <dgm:cxn modelId="{E28008D4-5575-45F9-8AD2-E322F8454F9A}" type="presParOf" srcId="{9419551A-DA16-4FDC-90E7-B0B6A34C5C62}" destId="{09899619-DE84-4AFE-87B1-DE58F9284DE1}" srcOrd="1" destOrd="0" presId="urn:microsoft.com/office/officeart/2005/8/layout/orgChart1"/>
    <dgm:cxn modelId="{EB61FCF2-0378-4C99-A0D3-D215F320B884}" type="presParOf" srcId="{09899619-DE84-4AFE-87B1-DE58F9284DE1}" destId="{F4862FAF-91D2-4C63-8BC5-09B661E3E4FC}" srcOrd="0" destOrd="0" presId="urn:microsoft.com/office/officeart/2005/8/layout/orgChart1"/>
    <dgm:cxn modelId="{AD960591-EB12-404E-81F2-D27A1E5A5BEB}" type="presParOf" srcId="{09899619-DE84-4AFE-87B1-DE58F9284DE1}" destId="{45CF38E8-E25C-4BF4-B3B9-B2836A1CF0F9}" srcOrd="1" destOrd="0" presId="urn:microsoft.com/office/officeart/2005/8/layout/orgChart1"/>
    <dgm:cxn modelId="{78F0EBAB-AA75-4C62-AE3C-2A72B3873ECE}" type="presParOf" srcId="{45CF38E8-E25C-4BF4-B3B9-B2836A1CF0F9}" destId="{B8254FEC-14BE-4B2D-A12E-B7017D5C4EBC}" srcOrd="0" destOrd="0" presId="urn:microsoft.com/office/officeart/2005/8/layout/orgChart1"/>
    <dgm:cxn modelId="{D4C72D84-30A6-442A-846D-28C48F21CD4A}" type="presParOf" srcId="{B8254FEC-14BE-4B2D-A12E-B7017D5C4EBC}" destId="{6C5212A8-CC54-4E6B-95B9-069586DC70A4}" srcOrd="0" destOrd="0" presId="urn:microsoft.com/office/officeart/2005/8/layout/orgChart1"/>
    <dgm:cxn modelId="{9C3726BA-13E5-4275-B5A8-D470DF61B244}" type="presParOf" srcId="{B8254FEC-14BE-4B2D-A12E-B7017D5C4EBC}" destId="{7FEA8833-62C4-4E5C-80AA-C61FD67C07D2}" srcOrd="1" destOrd="0" presId="urn:microsoft.com/office/officeart/2005/8/layout/orgChart1"/>
    <dgm:cxn modelId="{4C80D18B-B07B-466B-9A89-49D0C5FA2F93}" type="presParOf" srcId="{45CF38E8-E25C-4BF4-B3B9-B2836A1CF0F9}" destId="{67FD22C3-FE2B-499C-8EA0-3F482C5462E7}" srcOrd="1" destOrd="0" presId="urn:microsoft.com/office/officeart/2005/8/layout/orgChart1"/>
    <dgm:cxn modelId="{45453438-64C1-4171-B989-68DC0967ECA3}" type="presParOf" srcId="{45CF38E8-E25C-4BF4-B3B9-B2836A1CF0F9}" destId="{1D4D7148-8BE8-4BDF-BE1B-63D2CA48C3AC}" srcOrd="2" destOrd="0" presId="urn:microsoft.com/office/officeart/2005/8/layout/orgChart1"/>
    <dgm:cxn modelId="{76FE9FB3-CB6B-493D-93A4-DD12263D20A5}" type="presParOf" srcId="{09899619-DE84-4AFE-87B1-DE58F9284DE1}" destId="{EAEF320B-F4CF-4798-BDCB-D1EF60FEDAD1}" srcOrd="2" destOrd="0" presId="urn:microsoft.com/office/officeart/2005/8/layout/orgChart1"/>
    <dgm:cxn modelId="{7A0B2A96-6F01-4534-8F65-59AAC8A20313}" type="presParOf" srcId="{09899619-DE84-4AFE-87B1-DE58F9284DE1}" destId="{FD0297A1-BF9E-46AA-9D21-BDF7B6801EB8}" srcOrd="3" destOrd="0" presId="urn:microsoft.com/office/officeart/2005/8/layout/orgChart1"/>
    <dgm:cxn modelId="{7E0B7F55-6BF4-42AE-BEB8-64834CA5266C}" type="presParOf" srcId="{FD0297A1-BF9E-46AA-9D21-BDF7B6801EB8}" destId="{4DB8ECC5-5133-43C0-8B50-CCAF3FAB519D}" srcOrd="0" destOrd="0" presId="urn:microsoft.com/office/officeart/2005/8/layout/orgChart1"/>
    <dgm:cxn modelId="{34139514-01D7-4DC5-8DCB-1CD1D3DF596B}" type="presParOf" srcId="{4DB8ECC5-5133-43C0-8B50-CCAF3FAB519D}" destId="{4CD26DF4-FF3C-4E24-8C7E-570148F9CC9A}" srcOrd="0" destOrd="0" presId="urn:microsoft.com/office/officeart/2005/8/layout/orgChart1"/>
    <dgm:cxn modelId="{90792E20-E74B-491C-A410-8127F924D614}" type="presParOf" srcId="{4DB8ECC5-5133-43C0-8B50-CCAF3FAB519D}" destId="{EF0CBCF8-29D4-4C63-A2C2-B1AE7DB5EC58}" srcOrd="1" destOrd="0" presId="urn:microsoft.com/office/officeart/2005/8/layout/orgChart1"/>
    <dgm:cxn modelId="{D8F60DAA-89F6-47A4-9680-87BE1B298936}" type="presParOf" srcId="{FD0297A1-BF9E-46AA-9D21-BDF7B6801EB8}" destId="{C8C791E5-E381-48E4-9634-9D65A4F40354}" srcOrd="1" destOrd="0" presId="urn:microsoft.com/office/officeart/2005/8/layout/orgChart1"/>
    <dgm:cxn modelId="{5AB26FA7-688D-4DD0-B8DF-EF79E9E5A87A}" type="presParOf" srcId="{FD0297A1-BF9E-46AA-9D21-BDF7B6801EB8}" destId="{3D526A1B-BDF7-445F-98A4-C644A5F0ACAA}" srcOrd="2" destOrd="0" presId="urn:microsoft.com/office/officeart/2005/8/layout/orgChart1"/>
    <dgm:cxn modelId="{4C611B84-8586-41A2-904D-0FB3ACB83FA6}" type="presParOf" srcId="{09899619-DE84-4AFE-87B1-DE58F9284DE1}" destId="{2AF647D3-8736-45EC-8554-7D166CE44CFB}" srcOrd="4" destOrd="0" presId="urn:microsoft.com/office/officeart/2005/8/layout/orgChart1"/>
    <dgm:cxn modelId="{8C95A52E-2359-45A2-9672-6B56C7551160}" type="presParOf" srcId="{09899619-DE84-4AFE-87B1-DE58F9284DE1}" destId="{FCDECB7E-E719-4942-8F43-615C11CB3A06}" srcOrd="5" destOrd="0" presId="urn:microsoft.com/office/officeart/2005/8/layout/orgChart1"/>
    <dgm:cxn modelId="{113E7500-0AB9-4099-A8E4-070DAC75532F}" type="presParOf" srcId="{FCDECB7E-E719-4942-8F43-615C11CB3A06}" destId="{811253A4-7532-44E1-A960-4A4A9A7BCFFB}" srcOrd="0" destOrd="0" presId="urn:microsoft.com/office/officeart/2005/8/layout/orgChart1"/>
    <dgm:cxn modelId="{40F29001-B1B6-4702-A440-D2C81ED50C43}" type="presParOf" srcId="{811253A4-7532-44E1-A960-4A4A9A7BCFFB}" destId="{EDDCDD91-43FD-4417-9365-86B5A5FCD53E}" srcOrd="0" destOrd="0" presId="urn:microsoft.com/office/officeart/2005/8/layout/orgChart1"/>
    <dgm:cxn modelId="{BA15A477-222B-4625-8D23-D0FC41FA68EA}" type="presParOf" srcId="{811253A4-7532-44E1-A960-4A4A9A7BCFFB}" destId="{1F385289-3D35-4D5E-8DD0-6CED748D110C}" srcOrd="1" destOrd="0" presId="urn:microsoft.com/office/officeart/2005/8/layout/orgChart1"/>
    <dgm:cxn modelId="{CEA75A2D-BB9B-49A8-869F-3725E513337B}" type="presParOf" srcId="{FCDECB7E-E719-4942-8F43-615C11CB3A06}" destId="{7FB72EDD-895C-4ED5-9D49-E086D6C7D3C0}" srcOrd="1" destOrd="0" presId="urn:microsoft.com/office/officeart/2005/8/layout/orgChart1"/>
    <dgm:cxn modelId="{B2E253A5-75E2-46ED-9572-D5C0EA44CCE9}" type="presParOf" srcId="{FCDECB7E-E719-4942-8F43-615C11CB3A06}" destId="{09B4A8A3-9D22-45E4-8720-328D0DF1CCC3}" srcOrd="2" destOrd="0" presId="urn:microsoft.com/office/officeart/2005/8/layout/orgChart1"/>
    <dgm:cxn modelId="{AB5B55CC-0B89-42FC-B3BA-070FA22FDFF3}" type="presParOf" srcId="{09899619-DE84-4AFE-87B1-DE58F9284DE1}" destId="{C799F836-7DB9-4300-85B7-330E18E552E8}" srcOrd="6" destOrd="0" presId="urn:microsoft.com/office/officeart/2005/8/layout/orgChart1"/>
    <dgm:cxn modelId="{000F52B8-E9CB-4FC8-86E4-8A03C71E1559}" type="presParOf" srcId="{09899619-DE84-4AFE-87B1-DE58F9284DE1}" destId="{C496E08D-CCA6-47DE-9244-6F50A2DDBB99}" srcOrd="7" destOrd="0" presId="urn:microsoft.com/office/officeart/2005/8/layout/orgChart1"/>
    <dgm:cxn modelId="{778541C8-9D59-4B60-87FC-FA1C8E876644}" type="presParOf" srcId="{C496E08D-CCA6-47DE-9244-6F50A2DDBB99}" destId="{8B369EAC-A7BF-4E49-8022-AEB80DFF5EDE}" srcOrd="0" destOrd="0" presId="urn:microsoft.com/office/officeart/2005/8/layout/orgChart1"/>
    <dgm:cxn modelId="{E76634C5-82DE-4693-A2E2-F225B38B2B46}" type="presParOf" srcId="{8B369EAC-A7BF-4E49-8022-AEB80DFF5EDE}" destId="{BFF552AA-9C0C-4B12-8D66-329406667878}" srcOrd="0" destOrd="0" presId="urn:microsoft.com/office/officeart/2005/8/layout/orgChart1"/>
    <dgm:cxn modelId="{CA5741F5-30F9-4FE1-AD0C-47329744777A}" type="presParOf" srcId="{8B369EAC-A7BF-4E49-8022-AEB80DFF5EDE}" destId="{6CC8B7FB-DAA5-4297-97FC-AB6567777F2F}" srcOrd="1" destOrd="0" presId="urn:microsoft.com/office/officeart/2005/8/layout/orgChart1"/>
    <dgm:cxn modelId="{719AFF74-72DC-4306-8304-92CB3A3D4272}" type="presParOf" srcId="{C496E08D-CCA6-47DE-9244-6F50A2DDBB99}" destId="{E96285FF-9A3F-4F27-970C-DBB997C15C17}" srcOrd="1" destOrd="0" presId="urn:microsoft.com/office/officeart/2005/8/layout/orgChart1"/>
    <dgm:cxn modelId="{9722AB12-C140-48D1-B8F1-9E926270241D}" type="presParOf" srcId="{C496E08D-CCA6-47DE-9244-6F50A2DDBB99}" destId="{35A0227D-4263-4D7C-AF86-1F4B380EC072}" srcOrd="2" destOrd="0" presId="urn:microsoft.com/office/officeart/2005/8/layout/orgChart1"/>
    <dgm:cxn modelId="{07548CC0-5F87-48B0-9691-13F5A289E471}" type="presParOf" srcId="{09899619-DE84-4AFE-87B1-DE58F9284DE1}" destId="{FE4EFFE9-D757-4B5D-AE4C-112CAE465DD1}" srcOrd="8" destOrd="0" presId="urn:microsoft.com/office/officeart/2005/8/layout/orgChart1"/>
    <dgm:cxn modelId="{41A63654-1FA4-4B45-B95C-E0DB3C0EBDB0}" type="presParOf" srcId="{09899619-DE84-4AFE-87B1-DE58F9284DE1}" destId="{862D1C8F-260A-42B6-AF61-C74B06DF7A66}" srcOrd="9" destOrd="0" presId="urn:microsoft.com/office/officeart/2005/8/layout/orgChart1"/>
    <dgm:cxn modelId="{77167707-6818-435C-9FFA-A8022FF0D548}" type="presParOf" srcId="{862D1C8F-260A-42B6-AF61-C74B06DF7A66}" destId="{81994667-3C0D-49AD-AC03-64C81EE98580}" srcOrd="0" destOrd="0" presId="urn:microsoft.com/office/officeart/2005/8/layout/orgChart1"/>
    <dgm:cxn modelId="{77C7D744-AE06-48C2-9D3A-B3DA43C22C24}" type="presParOf" srcId="{81994667-3C0D-49AD-AC03-64C81EE98580}" destId="{D05367C6-BCC3-41A8-A481-E1C9546BA751}" srcOrd="0" destOrd="0" presId="urn:microsoft.com/office/officeart/2005/8/layout/orgChart1"/>
    <dgm:cxn modelId="{EE1497AE-E1D8-474E-B019-9EC6F998C38A}" type="presParOf" srcId="{81994667-3C0D-49AD-AC03-64C81EE98580}" destId="{CFE8B0D4-21B3-4824-B332-4A2A68E10A72}" srcOrd="1" destOrd="0" presId="urn:microsoft.com/office/officeart/2005/8/layout/orgChart1"/>
    <dgm:cxn modelId="{C4238286-97D0-46C9-9FAC-41B85D6CD2F9}" type="presParOf" srcId="{862D1C8F-260A-42B6-AF61-C74B06DF7A66}" destId="{FC56E832-C201-44DF-B72F-6B722B03AC13}" srcOrd="1" destOrd="0" presId="urn:microsoft.com/office/officeart/2005/8/layout/orgChart1"/>
    <dgm:cxn modelId="{497475DC-0350-42F1-976E-6A5BF16DD368}" type="presParOf" srcId="{862D1C8F-260A-42B6-AF61-C74B06DF7A66}" destId="{6B0D2EEC-167F-48FA-B64B-FFD8B9EF1F3C}" srcOrd="2" destOrd="0" presId="urn:microsoft.com/office/officeart/2005/8/layout/orgChart1"/>
    <dgm:cxn modelId="{5A872C54-3043-4796-A586-CEB69B4C4DA2}" type="presParOf" srcId="{09899619-DE84-4AFE-87B1-DE58F9284DE1}" destId="{37FA05C7-3F36-41E8-AD1C-EC6B2010BE39}" srcOrd="10" destOrd="0" presId="urn:microsoft.com/office/officeart/2005/8/layout/orgChart1"/>
    <dgm:cxn modelId="{90A1BF52-CE3D-4DC5-97D9-FE95A975D2DB}" type="presParOf" srcId="{09899619-DE84-4AFE-87B1-DE58F9284DE1}" destId="{F3169F91-2134-4928-BAA7-751C33575800}" srcOrd="11" destOrd="0" presId="urn:microsoft.com/office/officeart/2005/8/layout/orgChart1"/>
    <dgm:cxn modelId="{A95EF37E-5DF8-4D8F-996F-058B99B33805}" type="presParOf" srcId="{F3169F91-2134-4928-BAA7-751C33575800}" destId="{A165822F-AC32-48BB-AC64-B49D0E190906}" srcOrd="0" destOrd="0" presId="urn:microsoft.com/office/officeart/2005/8/layout/orgChart1"/>
    <dgm:cxn modelId="{4854F775-1213-4154-B1AA-78C19541F548}" type="presParOf" srcId="{A165822F-AC32-48BB-AC64-B49D0E190906}" destId="{FE024364-8131-4090-B17F-6B11942A325A}" srcOrd="0" destOrd="0" presId="urn:microsoft.com/office/officeart/2005/8/layout/orgChart1"/>
    <dgm:cxn modelId="{23C24B8C-C123-4E5C-9430-539ACEE33B83}" type="presParOf" srcId="{A165822F-AC32-48BB-AC64-B49D0E190906}" destId="{775BED2A-4354-426A-AC92-39656760BB6A}" srcOrd="1" destOrd="0" presId="urn:microsoft.com/office/officeart/2005/8/layout/orgChart1"/>
    <dgm:cxn modelId="{C8D10A01-BD91-40F3-B414-A91FDE55620D}" type="presParOf" srcId="{F3169F91-2134-4928-BAA7-751C33575800}" destId="{257A8D16-410E-4AA8-A82B-6B1251C494AC}" srcOrd="1" destOrd="0" presId="urn:microsoft.com/office/officeart/2005/8/layout/orgChart1"/>
    <dgm:cxn modelId="{A919E703-4796-498F-864C-5BAF5F161CF8}" type="presParOf" srcId="{F3169F91-2134-4928-BAA7-751C33575800}" destId="{3B2D457A-29AF-4C62-BE17-C4EF15CA8211}" srcOrd="2" destOrd="0" presId="urn:microsoft.com/office/officeart/2005/8/layout/orgChart1"/>
    <dgm:cxn modelId="{F04AD864-CDC2-4FB5-8FC9-A0B4560EE157}" type="presParOf" srcId="{9419551A-DA16-4FDC-90E7-B0B6A34C5C62}" destId="{3B8EB52D-8810-4C4A-B232-9F88C9C66201}" srcOrd="2" destOrd="0" presId="urn:microsoft.com/office/officeart/2005/8/layout/orgChart1"/>
    <dgm:cxn modelId="{E0FFA106-8CB7-43D7-8BC2-2B73BD4A6EF0}" type="presParOf" srcId="{F8B065F5-6BA6-4070-850F-BC2E46D6DA27}" destId="{16FFD300-15B0-4B54-BEED-F427CA63D671}" srcOrd="2" destOrd="0" presId="urn:microsoft.com/office/officeart/2005/8/layout/orgChart1"/>
    <dgm:cxn modelId="{67A60B59-CAD9-4088-B08C-61100D459871}" type="presParOf" srcId="{F8B065F5-6BA6-4070-850F-BC2E46D6DA27}" destId="{886847FA-712B-4C80-8C28-B4744E902261}" srcOrd="3" destOrd="0" presId="urn:microsoft.com/office/officeart/2005/8/layout/orgChart1"/>
    <dgm:cxn modelId="{8AB24DAF-1074-4438-8CFA-3FFFFA561EF1}" type="presParOf" srcId="{886847FA-712B-4C80-8C28-B4744E902261}" destId="{CB76CAEA-A3BB-4F6F-A942-9E7D181FFF9B}" srcOrd="0" destOrd="0" presId="urn:microsoft.com/office/officeart/2005/8/layout/orgChart1"/>
    <dgm:cxn modelId="{95F3E6C5-3CA5-41D8-8545-A6F39EE5D0AA}" type="presParOf" srcId="{CB76CAEA-A3BB-4F6F-A942-9E7D181FFF9B}" destId="{2979DD25-76FE-4280-ADEF-F4FF3196CDCC}" srcOrd="0" destOrd="0" presId="urn:microsoft.com/office/officeart/2005/8/layout/orgChart1"/>
    <dgm:cxn modelId="{804D8F74-4936-46B4-8D02-3BBAD018C2CF}" type="presParOf" srcId="{CB76CAEA-A3BB-4F6F-A942-9E7D181FFF9B}" destId="{2EA10047-9935-4D75-B975-DC4520E97C32}" srcOrd="1" destOrd="0" presId="urn:microsoft.com/office/officeart/2005/8/layout/orgChart1"/>
    <dgm:cxn modelId="{522BF92F-46E2-4EDF-BA2C-F12C74A0AE59}" type="presParOf" srcId="{886847FA-712B-4C80-8C28-B4744E902261}" destId="{EA1E7552-EEB5-4130-BBB1-D0F89BCBDF39}" srcOrd="1" destOrd="0" presId="urn:microsoft.com/office/officeart/2005/8/layout/orgChart1"/>
    <dgm:cxn modelId="{A55D6C5F-728E-42C0-B6EA-460E715DFC65}" type="presParOf" srcId="{EA1E7552-EEB5-4130-BBB1-D0F89BCBDF39}" destId="{832E16A1-2801-4B1F-B7F2-F7757F642E31}" srcOrd="0" destOrd="0" presId="urn:microsoft.com/office/officeart/2005/8/layout/orgChart1"/>
    <dgm:cxn modelId="{4D3D8CFD-96C4-47AE-BA74-604EE26051D3}" type="presParOf" srcId="{EA1E7552-EEB5-4130-BBB1-D0F89BCBDF39}" destId="{C4BAFB16-BB2F-4694-A530-FDF3CB2D4B8F}" srcOrd="1" destOrd="0" presId="urn:microsoft.com/office/officeart/2005/8/layout/orgChart1"/>
    <dgm:cxn modelId="{C972AA6A-925F-450B-B949-AA332D7AEAF4}" type="presParOf" srcId="{C4BAFB16-BB2F-4694-A530-FDF3CB2D4B8F}" destId="{1069F028-8BDF-4630-8155-B2701A092658}" srcOrd="0" destOrd="0" presId="urn:microsoft.com/office/officeart/2005/8/layout/orgChart1"/>
    <dgm:cxn modelId="{314A43DD-0455-404F-B501-A4DE49F0E9E3}" type="presParOf" srcId="{1069F028-8BDF-4630-8155-B2701A092658}" destId="{3D9B0741-F28F-4B41-A2BC-986429B306C3}" srcOrd="0" destOrd="0" presId="urn:microsoft.com/office/officeart/2005/8/layout/orgChart1"/>
    <dgm:cxn modelId="{0E0F8704-D792-498B-8281-0DE3255356BB}" type="presParOf" srcId="{1069F028-8BDF-4630-8155-B2701A092658}" destId="{F1F8D78E-0C1A-42B0-88FE-4F90E81DC27E}" srcOrd="1" destOrd="0" presId="urn:microsoft.com/office/officeart/2005/8/layout/orgChart1"/>
    <dgm:cxn modelId="{223709DB-BC4E-44D7-9145-3CC31B140138}" type="presParOf" srcId="{C4BAFB16-BB2F-4694-A530-FDF3CB2D4B8F}" destId="{EBD7FFB9-1999-438D-B28F-718BF5916A7D}" srcOrd="1" destOrd="0" presId="urn:microsoft.com/office/officeart/2005/8/layout/orgChart1"/>
    <dgm:cxn modelId="{A982040C-B1CC-4A54-9A02-8874EB44FFFA}" type="presParOf" srcId="{C4BAFB16-BB2F-4694-A530-FDF3CB2D4B8F}" destId="{180AD07A-8AEF-4210-B26D-663D2983F455}" srcOrd="2" destOrd="0" presId="urn:microsoft.com/office/officeart/2005/8/layout/orgChart1"/>
    <dgm:cxn modelId="{56450781-8C91-4C3A-A300-9C0A465F138C}" type="presParOf" srcId="{EA1E7552-EEB5-4130-BBB1-D0F89BCBDF39}" destId="{18F04748-8A29-4A83-9829-8942C00A21B1}" srcOrd="2" destOrd="0" presId="urn:microsoft.com/office/officeart/2005/8/layout/orgChart1"/>
    <dgm:cxn modelId="{2C823CDF-69C0-4BB5-B41B-B7FFF81F130F}" type="presParOf" srcId="{EA1E7552-EEB5-4130-BBB1-D0F89BCBDF39}" destId="{FF4EDC53-CEC2-472B-A139-8414415F4F5C}" srcOrd="3" destOrd="0" presId="urn:microsoft.com/office/officeart/2005/8/layout/orgChart1"/>
    <dgm:cxn modelId="{B06045D4-A141-4422-8599-C287A71B0E4C}" type="presParOf" srcId="{FF4EDC53-CEC2-472B-A139-8414415F4F5C}" destId="{ED5DCACF-B637-4A1F-983F-A7F6F6F18B71}" srcOrd="0" destOrd="0" presId="urn:microsoft.com/office/officeart/2005/8/layout/orgChart1"/>
    <dgm:cxn modelId="{A05B6734-9F4B-40F5-B9BC-EF9E1584A81E}" type="presParOf" srcId="{ED5DCACF-B637-4A1F-983F-A7F6F6F18B71}" destId="{36A7E9A3-5D0A-447D-B8A0-5016775D4A87}" srcOrd="0" destOrd="0" presId="urn:microsoft.com/office/officeart/2005/8/layout/orgChart1"/>
    <dgm:cxn modelId="{1D095E04-6CF9-403B-BDBF-E0875F637375}" type="presParOf" srcId="{ED5DCACF-B637-4A1F-983F-A7F6F6F18B71}" destId="{99420D0D-38CF-4EC7-B83F-9506FB2500DC}" srcOrd="1" destOrd="0" presId="urn:microsoft.com/office/officeart/2005/8/layout/orgChart1"/>
    <dgm:cxn modelId="{CF7A5A77-6485-4C1A-AC79-B375CE702B51}" type="presParOf" srcId="{FF4EDC53-CEC2-472B-A139-8414415F4F5C}" destId="{BF0F3B62-4AEC-4298-80D8-815989D583CB}" srcOrd="1" destOrd="0" presId="urn:microsoft.com/office/officeart/2005/8/layout/orgChart1"/>
    <dgm:cxn modelId="{70E4D9E2-5241-4B16-804A-E29BB1BF490F}" type="presParOf" srcId="{FF4EDC53-CEC2-472B-A139-8414415F4F5C}" destId="{E9B5D136-7974-4440-BA1F-EE216ECBC6F9}" srcOrd="2" destOrd="0" presId="urn:microsoft.com/office/officeart/2005/8/layout/orgChart1"/>
    <dgm:cxn modelId="{B9A17D51-43C5-4095-946F-2135F62824CD}" type="presParOf" srcId="{EA1E7552-EEB5-4130-BBB1-D0F89BCBDF39}" destId="{F5F29C31-AA81-4DCC-ADAE-A649BCD09B3E}" srcOrd="4" destOrd="0" presId="urn:microsoft.com/office/officeart/2005/8/layout/orgChart1"/>
    <dgm:cxn modelId="{C06575A4-5E03-4FF9-8020-B05419FD16AA}" type="presParOf" srcId="{EA1E7552-EEB5-4130-BBB1-D0F89BCBDF39}" destId="{4256A0E4-7151-42ED-BE3D-0F9C708C91FD}" srcOrd="5" destOrd="0" presId="urn:microsoft.com/office/officeart/2005/8/layout/orgChart1"/>
    <dgm:cxn modelId="{E657FB3A-B6D6-4F8B-8B7A-7B19FCE8CB2C}" type="presParOf" srcId="{4256A0E4-7151-42ED-BE3D-0F9C708C91FD}" destId="{3801B3B6-D7F7-416D-9177-1AA6BB7AE963}" srcOrd="0" destOrd="0" presId="urn:microsoft.com/office/officeart/2005/8/layout/orgChart1"/>
    <dgm:cxn modelId="{F076A5A8-FFFF-451B-8FD2-748544F56DF2}" type="presParOf" srcId="{3801B3B6-D7F7-416D-9177-1AA6BB7AE963}" destId="{156719C7-BA06-42A9-8970-F84A1CAC6757}" srcOrd="0" destOrd="0" presId="urn:microsoft.com/office/officeart/2005/8/layout/orgChart1"/>
    <dgm:cxn modelId="{D7468284-4428-4EBB-A734-AD2AF941B30B}" type="presParOf" srcId="{3801B3B6-D7F7-416D-9177-1AA6BB7AE963}" destId="{7C808763-9BC3-4FA1-910D-3ACE2CCC32B3}" srcOrd="1" destOrd="0" presId="urn:microsoft.com/office/officeart/2005/8/layout/orgChart1"/>
    <dgm:cxn modelId="{7C173BC9-7245-4994-B3F8-1F920BE1EB82}" type="presParOf" srcId="{4256A0E4-7151-42ED-BE3D-0F9C708C91FD}" destId="{09DB05E4-C6CC-42D4-8DA9-55F61999D12F}" srcOrd="1" destOrd="0" presId="urn:microsoft.com/office/officeart/2005/8/layout/orgChart1"/>
    <dgm:cxn modelId="{BCB2176E-349E-4763-84E4-87C9C3913E1E}" type="presParOf" srcId="{4256A0E4-7151-42ED-BE3D-0F9C708C91FD}" destId="{2263C050-316C-431F-B701-2ABBCCB6A315}" srcOrd="2" destOrd="0" presId="urn:microsoft.com/office/officeart/2005/8/layout/orgChart1"/>
    <dgm:cxn modelId="{65CF8291-2E38-4DAC-A1FA-4F32D149F16E}" type="presParOf" srcId="{EA1E7552-EEB5-4130-BBB1-D0F89BCBDF39}" destId="{625F7CD4-F2B5-4E7E-9812-B21A7DDC1CC4}" srcOrd="6" destOrd="0" presId="urn:microsoft.com/office/officeart/2005/8/layout/orgChart1"/>
    <dgm:cxn modelId="{ED818E73-C70A-4FCC-B256-0E48072E7A48}" type="presParOf" srcId="{EA1E7552-EEB5-4130-BBB1-D0F89BCBDF39}" destId="{960770CB-477B-4F64-9AEB-0AEA96A8F405}" srcOrd="7" destOrd="0" presId="urn:microsoft.com/office/officeart/2005/8/layout/orgChart1"/>
    <dgm:cxn modelId="{93418E72-85FA-44EB-8A5C-51AB3D6BC132}" type="presParOf" srcId="{960770CB-477B-4F64-9AEB-0AEA96A8F405}" destId="{0F19EB5C-A884-44E1-846A-9D2B22029256}" srcOrd="0" destOrd="0" presId="urn:microsoft.com/office/officeart/2005/8/layout/orgChart1"/>
    <dgm:cxn modelId="{FD843714-9FAE-46B3-ADFB-D60E3983ACEC}" type="presParOf" srcId="{0F19EB5C-A884-44E1-846A-9D2B22029256}" destId="{2BBEC9C3-5CE7-4920-AFFC-87E4FDA3A4AF}" srcOrd="0" destOrd="0" presId="urn:microsoft.com/office/officeart/2005/8/layout/orgChart1"/>
    <dgm:cxn modelId="{13F72C8C-F717-4422-8D60-5B0017CA5E18}" type="presParOf" srcId="{0F19EB5C-A884-44E1-846A-9D2B22029256}" destId="{9D723E20-B608-4070-957F-8E08EC38A925}" srcOrd="1" destOrd="0" presId="urn:microsoft.com/office/officeart/2005/8/layout/orgChart1"/>
    <dgm:cxn modelId="{4B2AD47A-266D-4731-BB69-3EFC07BFF90B}" type="presParOf" srcId="{960770CB-477B-4F64-9AEB-0AEA96A8F405}" destId="{E9B77BB1-DA52-4E9F-B6ED-D467A8EE9402}" srcOrd="1" destOrd="0" presId="urn:microsoft.com/office/officeart/2005/8/layout/orgChart1"/>
    <dgm:cxn modelId="{D5BC14E0-2B5C-4425-94F2-9ECA532A4E8B}" type="presParOf" srcId="{960770CB-477B-4F64-9AEB-0AEA96A8F405}" destId="{4A9EABA4-B6E3-4521-9956-D1DD70F65DC0}" srcOrd="2" destOrd="0" presId="urn:microsoft.com/office/officeart/2005/8/layout/orgChart1"/>
    <dgm:cxn modelId="{CF157FE5-0A56-4648-9673-9C6D0B00F551}" type="presParOf" srcId="{EA1E7552-EEB5-4130-BBB1-D0F89BCBDF39}" destId="{0E8274D9-78BC-4420-BA84-E593FAC8677E}" srcOrd="8" destOrd="0" presId="urn:microsoft.com/office/officeart/2005/8/layout/orgChart1"/>
    <dgm:cxn modelId="{4CF3C53C-51DA-46DD-A3A0-C76653D9B2FE}" type="presParOf" srcId="{EA1E7552-EEB5-4130-BBB1-D0F89BCBDF39}" destId="{38C62940-DF8D-4AA9-BE8A-925F63796480}" srcOrd="9" destOrd="0" presId="urn:microsoft.com/office/officeart/2005/8/layout/orgChart1"/>
    <dgm:cxn modelId="{5E01E6C3-8648-42E1-AE1F-CC202961E6F3}" type="presParOf" srcId="{38C62940-DF8D-4AA9-BE8A-925F63796480}" destId="{8BC91A9E-96BC-43D5-A344-CD1F397F5D10}" srcOrd="0" destOrd="0" presId="urn:microsoft.com/office/officeart/2005/8/layout/orgChart1"/>
    <dgm:cxn modelId="{2399E669-0202-4E7F-8C17-141F71B5893B}" type="presParOf" srcId="{8BC91A9E-96BC-43D5-A344-CD1F397F5D10}" destId="{F9BB9234-FAE9-4987-AE13-28BB43656705}" srcOrd="0" destOrd="0" presId="urn:microsoft.com/office/officeart/2005/8/layout/orgChart1"/>
    <dgm:cxn modelId="{83EE8ABA-34BE-4EC8-9F5D-07F819B43325}" type="presParOf" srcId="{8BC91A9E-96BC-43D5-A344-CD1F397F5D10}" destId="{E0037070-E6E0-406F-BB9E-BD4C5BE31A9C}" srcOrd="1" destOrd="0" presId="urn:microsoft.com/office/officeart/2005/8/layout/orgChart1"/>
    <dgm:cxn modelId="{E4236DAB-BEA9-4651-B6F2-C9EC18A96238}" type="presParOf" srcId="{38C62940-DF8D-4AA9-BE8A-925F63796480}" destId="{FC11CEE9-94A1-4247-BBA7-808A14BB3742}" srcOrd="1" destOrd="0" presId="urn:microsoft.com/office/officeart/2005/8/layout/orgChart1"/>
    <dgm:cxn modelId="{6A6E9246-C962-471F-9628-DC9C5943009A}" type="presParOf" srcId="{38C62940-DF8D-4AA9-BE8A-925F63796480}" destId="{42019590-0AEA-4129-BE40-6587CC8D3AE1}" srcOrd="2" destOrd="0" presId="urn:microsoft.com/office/officeart/2005/8/layout/orgChart1"/>
    <dgm:cxn modelId="{55B70E9B-860D-46DC-B085-370046F18444}" type="presParOf" srcId="{EA1E7552-EEB5-4130-BBB1-D0F89BCBDF39}" destId="{9A14CBB2-8F1C-4597-BCEE-E65084F2CDA4}" srcOrd="10" destOrd="0" presId="urn:microsoft.com/office/officeart/2005/8/layout/orgChart1"/>
    <dgm:cxn modelId="{F66764D7-F6E6-480D-AECA-A9839E3FC344}" type="presParOf" srcId="{EA1E7552-EEB5-4130-BBB1-D0F89BCBDF39}" destId="{1CFAD19B-355C-4C15-9940-8E3F8575DBEF}" srcOrd="11" destOrd="0" presId="urn:microsoft.com/office/officeart/2005/8/layout/orgChart1"/>
    <dgm:cxn modelId="{E47A619F-CE91-4232-A348-0301B803921E}" type="presParOf" srcId="{1CFAD19B-355C-4C15-9940-8E3F8575DBEF}" destId="{F8CAC250-6E0B-42F6-A09A-5D7ECD59DFC1}" srcOrd="0" destOrd="0" presId="urn:microsoft.com/office/officeart/2005/8/layout/orgChart1"/>
    <dgm:cxn modelId="{FBA99CCC-E175-4D9B-84AE-F9DDA3EC0340}" type="presParOf" srcId="{F8CAC250-6E0B-42F6-A09A-5D7ECD59DFC1}" destId="{133CEBD8-4287-4104-BE9E-971DDE2A3ED0}" srcOrd="0" destOrd="0" presId="urn:microsoft.com/office/officeart/2005/8/layout/orgChart1"/>
    <dgm:cxn modelId="{BFD046FD-2C33-4652-9BD0-74A43B8F325B}" type="presParOf" srcId="{F8CAC250-6E0B-42F6-A09A-5D7ECD59DFC1}" destId="{CF5227E9-8C92-4D32-B948-A0F2E37FB630}" srcOrd="1" destOrd="0" presId="urn:microsoft.com/office/officeart/2005/8/layout/orgChart1"/>
    <dgm:cxn modelId="{38851597-C8DD-4F1A-B21D-C05670107E12}" type="presParOf" srcId="{1CFAD19B-355C-4C15-9940-8E3F8575DBEF}" destId="{6EC775C0-B198-48E0-ACAC-20BF833A55F2}" srcOrd="1" destOrd="0" presId="urn:microsoft.com/office/officeart/2005/8/layout/orgChart1"/>
    <dgm:cxn modelId="{FC1AFE02-68B2-4F8C-B537-19188DE64240}" type="presParOf" srcId="{1CFAD19B-355C-4C15-9940-8E3F8575DBEF}" destId="{69F0C94A-476D-4A90-8C70-6DE4729381B7}" srcOrd="2" destOrd="0" presId="urn:microsoft.com/office/officeart/2005/8/layout/orgChart1"/>
    <dgm:cxn modelId="{1E1F9FF8-A5AB-43C2-8C14-27B563CBCD89}" type="presParOf" srcId="{886847FA-712B-4C80-8C28-B4744E902261}" destId="{053C5D3F-1DE1-4C9D-B17E-83B267BDA8A6}" srcOrd="2" destOrd="0" presId="urn:microsoft.com/office/officeart/2005/8/layout/orgChart1"/>
    <dgm:cxn modelId="{FE5B3CB3-2A34-4F73-93EC-9DFAFD5477FE}" type="presParOf" srcId="{F8B065F5-6BA6-4070-850F-BC2E46D6DA27}" destId="{E26BC3FE-E126-49A4-9528-E3B6E8DBD8C0}" srcOrd="4" destOrd="0" presId="urn:microsoft.com/office/officeart/2005/8/layout/orgChart1"/>
    <dgm:cxn modelId="{00106A4D-C78C-4704-BDB0-BA6FF3EBB129}" type="presParOf" srcId="{F8B065F5-6BA6-4070-850F-BC2E46D6DA27}" destId="{5FC3AD5C-AF1C-4610-B7A2-3966DFB93685}" srcOrd="5" destOrd="0" presId="urn:microsoft.com/office/officeart/2005/8/layout/orgChart1"/>
    <dgm:cxn modelId="{6E2E56BE-94B2-48CA-ADF5-4DCAAF010A00}" type="presParOf" srcId="{5FC3AD5C-AF1C-4610-B7A2-3966DFB93685}" destId="{648A69F5-C309-442E-8ED2-8CEE8181DEE9}" srcOrd="0" destOrd="0" presId="urn:microsoft.com/office/officeart/2005/8/layout/orgChart1"/>
    <dgm:cxn modelId="{F23CB781-0027-49A1-A004-728231CB4A30}" type="presParOf" srcId="{648A69F5-C309-442E-8ED2-8CEE8181DEE9}" destId="{0DCD7EB5-5EF3-426D-89DC-FA87B9EDCA30}" srcOrd="0" destOrd="0" presId="urn:microsoft.com/office/officeart/2005/8/layout/orgChart1"/>
    <dgm:cxn modelId="{06198BD3-9189-4471-A706-3A814AADAB4B}" type="presParOf" srcId="{648A69F5-C309-442E-8ED2-8CEE8181DEE9}" destId="{A8DD17E2-5749-4135-99FE-C5BF78CD9212}" srcOrd="1" destOrd="0" presId="urn:microsoft.com/office/officeart/2005/8/layout/orgChart1"/>
    <dgm:cxn modelId="{CCEC7FA7-7293-448A-B564-C7D29CBDB491}" type="presParOf" srcId="{5FC3AD5C-AF1C-4610-B7A2-3966DFB93685}" destId="{36C35A4F-4439-4478-BD46-D8402570293C}" srcOrd="1" destOrd="0" presId="urn:microsoft.com/office/officeart/2005/8/layout/orgChart1"/>
    <dgm:cxn modelId="{323800F1-47BF-425A-AF50-3177323F0B9C}" type="presParOf" srcId="{36C35A4F-4439-4478-BD46-D8402570293C}" destId="{8CC1F311-E7DE-4FBE-8F0A-96683051827A}" srcOrd="0" destOrd="0" presId="urn:microsoft.com/office/officeart/2005/8/layout/orgChart1"/>
    <dgm:cxn modelId="{7C984342-180D-4631-8E0C-48C1CB5011C1}" type="presParOf" srcId="{36C35A4F-4439-4478-BD46-D8402570293C}" destId="{1A6F01A0-E9DF-4987-8506-D6D4E73FB03A}" srcOrd="1" destOrd="0" presId="urn:microsoft.com/office/officeart/2005/8/layout/orgChart1"/>
    <dgm:cxn modelId="{AEEFEA34-ADB3-4FA5-9707-AC9F39AECA3A}" type="presParOf" srcId="{1A6F01A0-E9DF-4987-8506-D6D4E73FB03A}" destId="{475A8F8F-0FBD-4C9E-8CC6-87223FD51E97}" srcOrd="0" destOrd="0" presId="urn:microsoft.com/office/officeart/2005/8/layout/orgChart1"/>
    <dgm:cxn modelId="{4C06C857-4A0E-47B8-895F-1F12DC07746B}" type="presParOf" srcId="{475A8F8F-0FBD-4C9E-8CC6-87223FD51E97}" destId="{F2544ECF-BDE4-454C-B161-DB76BC1F6ECB}" srcOrd="0" destOrd="0" presId="urn:microsoft.com/office/officeart/2005/8/layout/orgChart1"/>
    <dgm:cxn modelId="{A9537341-8E44-4E15-8F08-6C57C802B9F7}" type="presParOf" srcId="{475A8F8F-0FBD-4C9E-8CC6-87223FD51E97}" destId="{30084A27-5ED7-4F56-9EC6-0A65C96E2E1B}" srcOrd="1" destOrd="0" presId="urn:microsoft.com/office/officeart/2005/8/layout/orgChart1"/>
    <dgm:cxn modelId="{CDCA0D2F-48A8-48B6-AB9F-8B1E25E8BDB3}" type="presParOf" srcId="{1A6F01A0-E9DF-4987-8506-D6D4E73FB03A}" destId="{EF3E7CF0-A8DE-4BDA-A3FD-B2E799F8F732}" srcOrd="1" destOrd="0" presId="urn:microsoft.com/office/officeart/2005/8/layout/orgChart1"/>
    <dgm:cxn modelId="{AFF6F82E-A2EA-4726-8DEC-A0C9FBBECD6D}" type="presParOf" srcId="{1A6F01A0-E9DF-4987-8506-D6D4E73FB03A}" destId="{E5CD65BC-364C-4526-92D2-84B9E5DC73BA}" srcOrd="2" destOrd="0" presId="urn:microsoft.com/office/officeart/2005/8/layout/orgChart1"/>
    <dgm:cxn modelId="{EF717C0D-2606-4FDB-AD06-27B233DCA3B1}" type="presParOf" srcId="{36C35A4F-4439-4478-BD46-D8402570293C}" destId="{5B845ECD-1BA1-48D5-A725-E9459F7DC1B3}" srcOrd="2" destOrd="0" presId="urn:microsoft.com/office/officeart/2005/8/layout/orgChart1"/>
    <dgm:cxn modelId="{A1A70666-7FAE-4626-A9A8-314D35A95895}" type="presParOf" srcId="{36C35A4F-4439-4478-BD46-D8402570293C}" destId="{685B3A2D-22F3-4A34-AAF8-236FB283919F}" srcOrd="3" destOrd="0" presId="urn:microsoft.com/office/officeart/2005/8/layout/orgChart1"/>
    <dgm:cxn modelId="{C94AAD90-F107-4E2D-831F-DA50538709F4}" type="presParOf" srcId="{685B3A2D-22F3-4A34-AAF8-236FB283919F}" destId="{4212F1B2-7EF3-41C3-B922-7DC0064FA980}" srcOrd="0" destOrd="0" presId="urn:microsoft.com/office/officeart/2005/8/layout/orgChart1"/>
    <dgm:cxn modelId="{2BB52DE0-39DC-413B-83DD-AF406FF98E74}" type="presParOf" srcId="{4212F1B2-7EF3-41C3-B922-7DC0064FA980}" destId="{356D0FB9-E62E-40F2-98C2-8CE7D1434109}" srcOrd="0" destOrd="0" presId="urn:microsoft.com/office/officeart/2005/8/layout/orgChart1"/>
    <dgm:cxn modelId="{B6AB3210-7591-4BA1-9712-75B9CFF15F18}" type="presParOf" srcId="{4212F1B2-7EF3-41C3-B922-7DC0064FA980}" destId="{44A6E1D8-E33C-449E-9F66-721A4F2A1909}" srcOrd="1" destOrd="0" presId="urn:microsoft.com/office/officeart/2005/8/layout/orgChart1"/>
    <dgm:cxn modelId="{34DB49EC-CA90-437D-9EAA-4B0A895B8D30}" type="presParOf" srcId="{685B3A2D-22F3-4A34-AAF8-236FB283919F}" destId="{BE2D678B-D071-443A-B449-75F3454EBADF}" srcOrd="1" destOrd="0" presId="urn:microsoft.com/office/officeart/2005/8/layout/orgChart1"/>
    <dgm:cxn modelId="{32DE42EC-AC9D-4852-B4C6-D092E12C44DE}" type="presParOf" srcId="{685B3A2D-22F3-4A34-AAF8-236FB283919F}" destId="{21495896-A8EC-4FE2-8AE3-CEEFBCC1278D}" srcOrd="2" destOrd="0" presId="urn:microsoft.com/office/officeart/2005/8/layout/orgChart1"/>
    <dgm:cxn modelId="{B76AAEA1-233F-4CDC-A5E4-537A74F1E3CF}" type="presParOf" srcId="{36C35A4F-4439-4478-BD46-D8402570293C}" destId="{537B54F3-9689-404A-9C9E-B1F370A9F65C}" srcOrd="4" destOrd="0" presId="urn:microsoft.com/office/officeart/2005/8/layout/orgChart1"/>
    <dgm:cxn modelId="{A5CDAFBD-B144-4343-9C16-885B755DA91C}" type="presParOf" srcId="{36C35A4F-4439-4478-BD46-D8402570293C}" destId="{1E0EAF88-50EF-4957-B444-707BE63A145A}" srcOrd="5" destOrd="0" presId="urn:microsoft.com/office/officeart/2005/8/layout/orgChart1"/>
    <dgm:cxn modelId="{8892620C-41E9-4215-AF31-830C1D087363}" type="presParOf" srcId="{1E0EAF88-50EF-4957-B444-707BE63A145A}" destId="{3322AEB4-5C69-41C0-9FB7-EFC7D7FE2259}" srcOrd="0" destOrd="0" presId="urn:microsoft.com/office/officeart/2005/8/layout/orgChart1"/>
    <dgm:cxn modelId="{4B5A5425-FD8B-4920-AA43-15D0CF83E23C}" type="presParOf" srcId="{3322AEB4-5C69-41C0-9FB7-EFC7D7FE2259}" destId="{8F33F777-BC80-4480-ADA0-A563C069C5C3}" srcOrd="0" destOrd="0" presId="urn:microsoft.com/office/officeart/2005/8/layout/orgChart1"/>
    <dgm:cxn modelId="{FE41947C-CE12-4CE9-808B-BD7E5C8DC7EC}" type="presParOf" srcId="{3322AEB4-5C69-41C0-9FB7-EFC7D7FE2259}" destId="{2D043C6F-1B3E-48FF-8039-61D8D0B83418}" srcOrd="1" destOrd="0" presId="urn:microsoft.com/office/officeart/2005/8/layout/orgChart1"/>
    <dgm:cxn modelId="{D8E10965-54A3-4C33-BB7C-121276CFFE58}" type="presParOf" srcId="{1E0EAF88-50EF-4957-B444-707BE63A145A}" destId="{B841D64A-5DDF-471B-BBF9-87A24D393DAE}" srcOrd="1" destOrd="0" presId="urn:microsoft.com/office/officeart/2005/8/layout/orgChart1"/>
    <dgm:cxn modelId="{64E0DE3E-0345-4621-B07F-E67A084211A4}" type="presParOf" srcId="{1E0EAF88-50EF-4957-B444-707BE63A145A}" destId="{B43CCB82-63EC-431C-A268-F00322F796CB}" srcOrd="2" destOrd="0" presId="urn:microsoft.com/office/officeart/2005/8/layout/orgChart1"/>
    <dgm:cxn modelId="{BAF32F6B-6B14-4BD3-857A-D01764F36179}" type="presParOf" srcId="{36C35A4F-4439-4478-BD46-D8402570293C}" destId="{7709E258-4CB9-48F3-AB0F-010B4E817C88}" srcOrd="6" destOrd="0" presId="urn:microsoft.com/office/officeart/2005/8/layout/orgChart1"/>
    <dgm:cxn modelId="{90CF9D07-EA0F-4BD6-8892-AA5D31898D2A}" type="presParOf" srcId="{36C35A4F-4439-4478-BD46-D8402570293C}" destId="{071B7BA1-7B14-4058-BD4A-9E10A0E338C2}" srcOrd="7" destOrd="0" presId="urn:microsoft.com/office/officeart/2005/8/layout/orgChart1"/>
    <dgm:cxn modelId="{BB92A1C8-D76F-429A-8CCA-FB30E07B1814}" type="presParOf" srcId="{071B7BA1-7B14-4058-BD4A-9E10A0E338C2}" destId="{A8082D7E-AD9D-4663-9C07-73CB9FC81330}" srcOrd="0" destOrd="0" presId="urn:microsoft.com/office/officeart/2005/8/layout/orgChart1"/>
    <dgm:cxn modelId="{656F539E-1B6A-40B2-B0EA-D9E9C69FB4E0}" type="presParOf" srcId="{A8082D7E-AD9D-4663-9C07-73CB9FC81330}" destId="{8E8E17FE-63A6-48FB-A291-E15B2C6E9EAB}" srcOrd="0" destOrd="0" presId="urn:microsoft.com/office/officeart/2005/8/layout/orgChart1"/>
    <dgm:cxn modelId="{80AA79E9-85B6-4E8A-A4F6-CF2AB7583939}" type="presParOf" srcId="{A8082D7E-AD9D-4663-9C07-73CB9FC81330}" destId="{7496FAC8-1C30-40DF-B82B-F2B16184EFC3}" srcOrd="1" destOrd="0" presId="urn:microsoft.com/office/officeart/2005/8/layout/orgChart1"/>
    <dgm:cxn modelId="{8639B5AA-BEA2-47BB-AB40-0D20F95EB67D}" type="presParOf" srcId="{071B7BA1-7B14-4058-BD4A-9E10A0E338C2}" destId="{6ADFC03F-A6D3-46F7-8F70-D28890520F46}" srcOrd="1" destOrd="0" presId="urn:microsoft.com/office/officeart/2005/8/layout/orgChart1"/>
    <dgm:cxn modelId="{9720C2E3-E452-4905-A3CC-4EEDDB92428E}" type="presParOf" srcId="{071B7BA1-7B14-4058-BD4A-9E10A0E338C2}" destId="{CBE0C621-FC4C-483A-863D-686D94C857D4}" srcOrd="2" destOrd="0" presId="urn:microsoft.com/office/officeart/2005/8/layout/orgChart1"/>
    <dgm:cxn modelId="{7239A3DA-D180-4B0C-AF5F-DBDE420B20BE}" type="presParOf" srcId="{36C35A4F-4439-4478-BD46-D8402570293C}" destId="{85A55700-879F-4C47-8F9D-C50B5A35E776}" srcOrd="8" destOrd="0" presId="urn:microsoft.com/office/officeart/2005/8/layout/orgChart1"/>
    <dgm:cxn modelId="{EB35883D-817F-4E2D-8621-7B2F514761D1}" type="presParOf" srcId="{36C35A4F-4439-4478-BD46-D8402570293C}" destId="{A1C9E5DD-EA9E-420C-B505-064A176D710E}" srcOrd="9" destOrd="0" presId="urn:microsoft.com/office/officeart/2005/8/layout/orgChart1"/>
    <dgm:cxn modelId="{EEB61433-DC55-4B09-825F-966BEE30CFE8}" type="presParOf" srcId="{A1C9E5DD-EA9E-420C-B505-064A176D710E}" destId="{7117D290-BFD7-45CE-845C-98708B74B6C8}" srcOrd="0" destOrd="0" presId="urn:microsoft.com/office/officeart/2005/8/layout/orgChart1"/>
    <dgm:cxn modelId="{2319B674-C1F1-4374-A8B0-17A6D438F080}" type="presParOf" srcId="{7117D290-BFD7-45CE-845C-98708B74B6C8}" destId="{261DE8F6-FCD9-4C2E-AF1F-73B2EABC9E67}" srcOrd="0" destOrd="0" presId="urn:microsoft.com/office/officeart/2005/8/layout/orgChart1"/>
    <dgm:cxn modelId="{F4E3E7B1-A5B4-405E-9DE3-64F890FC6CF9}" type="presParOf" srcId="{7117D290-BFD7-45CE-845C-98708B74B6C8}" destId="{8F4D7F00-15CC-4D46-BEAE-43E4572A11AB}" srcOrd="1" destOrd="0" presId="urn:microsoft.com/office/officeart/2005/8/layout/orgChart1"/>
    <dgm:cxn modelId="{0534B628-9D28-4B6D-A429-6BC48D957BBE}" type="presParOf" srcId="{A1C9E5DD-EA9E-420C-B505-064A176D710E}" destId="{8ACE1CEB-6902-4A60-A620-E6153F866F3B}" srcOrd="1" destOrd="0" presId="urn:microsoft.com/office/officeart/2005/8/layout/orgChart1"/>
    <dgm:cxn modelId="{09587887-DE61-4482-8D75-11875BB6F153}" type="presParOf" srcId="{A1C9E5DD-EA9E-420C-B505-064A176D710E}" destId="{75E5B431-EC95-4158-BE9A-80A370605CB8}" srcOrd="2" destOrd="0" presId="urn:microsoft.com/office/officeart/2005/8/layout/orgChart1"/>
    <dgm:cxn modelId="{3C7A4DFB-A02A-4296-9062-734090C5E312}" type="presParOf" srcId="{36C35A4F-4439-4478-BD46-D8402570293C}" destId="{791A042C-8351-42B0-A898-178FA684F671}" srcOrd="10" destOrd="0" presId="urn:microsoft.com/office/officeart/2005/8/layout/orgChart1"/>
    <dgm:cxn modelId="{28845FD7-0872-4B4F-9A6F-B18799F4D082}" type="presParOf" srcId="{36C35A4F-4439-4478-BD46-D8402570293C}" destId="{318EC871-CE7E-436E-A135-A67BD558BBB6}" srcOrd="11" destOrd="0" presId="urn:microsoft.com/office/officeart/2005/8/layout/orgChart1"/>
    <dgm:cxn modelId="{F3342940-5D0F-46A8-A36C-755F791D8112}" type="presParOf" srcId="{318EC871-CE7E-436E-A135-A67BD558BBB6}" destId="{1BEC7D80-BF81-4F3F-A9A6-055C3D2390AE}" srcOrd="0" destOrd="0" presId="urn:microsoft.com/office/officeart/2005/8/layout/orgChart1"/>
    <dgm:cxn modelId="{06935DD0-2654-462B-91A5-8487D09ACCA5}" type="presParOf" srcId="{1BEC7D80-BF81-4F3F-A9A6-055C3D2390AE}" destId="{6A6BA01C-389A-496D-8BC1-F1FE41A9E7D9}" srcOrd="0" destOrd="0" presId="urn:microsoft.com/office/officeart/2005/8/layout/orgChart1"/>
    <dgm:cxn modelId="{F458E371-18C9-41FC-8A70-EC3E854B020D}" type="presParOf" srcId="{1BEC7D80-BF81-4F3F-A9A6-055C3D2390AE}" destId="{5A6507E6-19F4-4A9B-9CE0-16DDE4B441CD}" srcOrd="1" destOrd="0" presId="urn:microsoft.com/office/officeart/2005/8/layout/orgChart1"/>
    <dgm:cxn modelId="{790ADFA5-44B7-4C76-9291-5B9D8CED4D9D}" type="presParOf" srcId="{318EC871-CE7E-436E-A135-A67BD558BBB6}" destId="{2674E2B7-2847-4FB6-829D-44712E169B3D}" srcOrd="1" destOrd="0" presId="urn:microsoft.com/office/officeart/2005/8/layout/orgChart1"/>
    <dgm:cxn modelId="{AE51CF3B-4F6B-43BF-A09A-0B39544BBB22}" type="presParOf" srcId="{318EC871-CE7E-436E-A135-A67BD558BBB6}" destId="{B2C55778-3762-4DCF-93CD-0BCD9EB6B773}" srcOrd="2" destOrd="0" presId="urn:microsoft.com/office/officeart/2005/8/layout/orgChart1"/>
    <dgm:cxn modelId="{D571BFA8-0345-4884-972C-0E540887B8E4}" type="presParOf" srcId="{5FC3AD5C-AF1C-4610-B7A2-3966DFB93685}" destId="{26AA9185-4187-4B9D-B8E4-B85FD72C9089}" srcOrd="2" destOrd="0" presId="urn:microsoft.com/office/officeart/2005/8/layout/orgChart1"/>
    <dgm:cxn modelId="{6F4A9DE7-BA34-4A26-A645-C2AE80865A17}" type="presParOf" srcId="{F8B065F5-6BA6-4070-850F-BC2E46D6DA27}" destId="{77318327-0656-4784-9007-1807DB77EC2A}" srcOrd="6" destOrd="0" presId="urn:microsoft.com/office/officeart/2005/8/layout/orgChart1"/>
    <dgm:cxn modelId="{08774F7C-0CB7-48E3-83A9-7D0342B3B31E}" type="presParOf" srcId="{F8B065F5-6BA6-4070-850F-BC2E46D6DA27}" destId="{9DC31D18-FD11-46BD-ACF9-30987D7F0572}" srcOrd="7" destOrd="0" presId="urn:microsoft.com/office/officeart/2005/8/layout/orgChart1"/>
    <dgm:cxn modelId="{858EC3F3-97B2-4BC9-A354-BB959ABBDC5C}" type="presParOf" srcId="{9DC31D18-FD11-46BD-ACF9-30987D7F0572}" destId="{52065BF9-A580-4222-B927-E9BA06C53271}" srcOrd="0" destOrd="0" presId="urn:microsoft.com/office/officeart/2005/8/layout/orgChart1"/>
    <dgm:cxn modelId="{178B7BFA-5D64-410D-81C6-4BD3E5CEEA4E}" type="presParOf" srcId="{52065BF9-A580-4222-B927-E9BA06C53271}" destId="{C690E286-B070-4A74-A9C4-A26E6E41DD9E}" srcOrd="0" destOrd="0" presId="urn:microsoft.com/office/officeart/2005/8/layout/orgChart1"/>
    <dgm:cxn modelId="{D41950E0-4EF3-4311-B56B-DB5CD4303C0B}" type="presParOf" srcId="{52065BF9-A580-4222-B927-E9BA06C53271}" destId="{8E79B12B-336F-4AE6-8F48-976924EEA103}" srcOrd="1" destOrd="0" presId="urn:microsoft.com/office/officeart/2005/8/layout/orgChart1"/>
    <dgm:cxn modelId="{88A047CD-7159-44F2-86CD-6A511C536774}" type="presParOf" srcId="{9DC31D18-FD11-46BD-ACF9-30987D7F0572}" destId="{D63C8E09-6FEE-4D4F-BF52-73D3954EB112}" srcOrd="1" destOrd="0" presId="urn:microsoft.com/office/officeart/2005/8/layout/orgChart1"/>
    <dgm:cxn modelId="{CCD0F799-3748-4AC3-B619-0879473651B9}" type="presParOf" srcId="{D63C8E09-6FEE-4D4F-BF52-73D3954EB112}" destId="{D5E5D127-0CB8-4920-AA9C-F9BADD6A8233}" srcOrd="0" destOrd="0" presId="urn:microsoft.com/office/officeart/2005/8/layout/orgChart1"/>
    <dgm:cxn modelId="{085D9357-13A5-4F95-9549-515EED530FE2}" type="presParOf" srcId="{D63C8E09-6FEE-4D4F-BF52-73D3954EB112}" destId="{9E85D5EC-8E01-49D4-9806-91EB6C5455D3}" srcOrd="1" destOrd="0" presId="urn:microsoft.com/office/officeart/2005/8/layout/orgChart1"/>
    <dgm:cxn modelId="{190FE141-226C-4A9C-A7EA-500E8A6BF7D5}" type="presParOf" srcId="{9E85D5EC-8E01-49D4-9806-91EB6C5455D3}" destId="{9F775179-842E-464B-BC14-9C9697CC0C1F}" srcOrd="0" destOrd="0" presId="urn:microsoft.com/office/officeart/2005/8/layout/orgChart1"/>
    <dgm:cxn modelId="{567F38C2-F64B-4F32-902D-78A43885D7BE}" type="presParOf" srcId="{9F775179-842E-464B-BC14-9C9697CC0C1F}" destId="{1FBB24EC-88EB-4C28-9311-86F65E31080A}" srcOrd="0" destOrd="0" presId="urn:microsoft.com/office/officeart/2005/8/layout/orgChart1"/>
    <dgm:cxn modelId="{0DC58D70-03DA-4D8B-AE37-86F04CF2EC73}" type="presParOf" srcId="{9F775179-842E-464B-BC14-9C9697CC0C1F}" destId="{F1E771C6-89B3-4B0C-8AAE-7078A859A178}" srcOrd="1" destOrd="0" presId="urn:microsoft.com/office/officeart/2005/8/layout/orgChart1"/>
    <dgm:cxn modelId="{B2F2EF4E-323D-4E62-8605-D69892667069}" type="presParOf" srcId="{9E85D5EC-8E01-49D4-9806-91EB6C5455D3}" destId="{A972C4D6-4C7E-4BFE-AE2F-B14925EB5AC5}" srcOrd="1" destOrd="0" presId="urn:microsoft.com/office/officeart/2005/8/layout/orgChart1"/>
    <dgm:cxn modelId="{F42CC1A8-FAF2-4A81-ABB1-CE73AADF06E4}" type="presParOf" srcId="{9E85D5EC-8E01-49D4-9806-91EB6C5455D3}" destId="{5E0F3836-2315-4B89-9106-E6117BB3AE82}" srcOrd="2" destOrd="0" presId="urn:microsoft.com/office/officeart/2005/8/layout/orgChart1"/>
    <dgm:cxn modelId="{B2E3FB3E-DED7-4E96-90AE-FC4162B01973}" type="presParOf" srcId="{D63C8E09-6FEE-4D4F-BF52-73D3954EB112}" destId="{9367F19D-26E7-442C-A252-07D56A57ED2E}" srcOrd="2" destOrd="0" presId="urn:microsoft.com/office/officeart/2005/8/layout/orgChart1"/>
    <dgm:cxn modelId="{320D9596-2DCE-4CEA-972F-EBDB223BF23F}" type="presParOf" srcId="{D63C8E09-6FEE-4D4F-BF52-73D3954EB112}" destId="{16E507E1-5CB9-4151-B62E-02FD04365262}" srcOrd="3" destOrd="0" presId="urn:microsoft.com/office/officeart/2005/8/layout/orgChart1"/>
    <dgm:cxn modelId="{E258FA38-5477-4618-96BB-7BD9700F3DD6}" type="presParOf" srcId="{16E507E1-5CB9-4151-B62E-02FD04365262}" destId="{AFF31590-6334-42F1-BE5D-8AC6E8AAAFE1}" srcOrd="0" destOrd="0" presId="urn:microsoft.com/office/officeart/2005/8/layout/orgChart1"/>
    <dgm:cxn modelId="{DDFA41D3-466B-4F07-8529-33F1BFCDBC25}" type="presParOf" srcId="{AFF31590-6334-42F1-BE5D-8AC6E8AAAFE1}" destId="{5268D8D1-9D33-4873-BF49-FCA23C8F96CD}" srcOrd="0" destOrd="0" presId="urn:microsoft.com/office/officeart/2005/8/layout/orgChart1"/>
    <dgm:cxn modelId="{2C4A69F2-44FB-41D8-B01E-B75F809BEE32}" type="presParOf" srcId="{AFF31590-6334-42F1-BE5D-8AC6E8AAAFE1}" destId="{FC4319D2-E7B4-4EE7-910C-BAE1DA526231}" srcOrd="1" destOrd="0" presId="urn:microsoft.com/office/officeart/2005/8/layout/orgChart1"/>
    <dgm:cxn modelId="{1CC01FDF-4EBC-4AA8-B092-F87A7E9948C2}" type="presParOf" srcId="{16E507E1-5CB9-4151-B62E-02FD04365262}" destId="{F60A572C-4312-4A1F-9BD0-CD21891B00B2}" srcOrd="1" destOrd="0" presId="urn:microsoft.com/office/officeart/2005/8/layout/orgChart1"/>
    <dgm:cxn modelId="{DFA6D8C3-59BC-4566-907C-054714E6BC9E}" type="presParOf" srcId="{16E507E1-5CB9-4151-B62E-02FD04365262}" destId="{4A25AA0C-BED4-4B6D-A586-59CD9B06C50B}" srcOrd="2" destOrd="0" presId="urn:microsoft.com/office/officeart/2005/8/layout/orgChart1"/>
    <dgm:cxn modelId="{2BC08383-68BA-4993-AF99-D856A67393D3}" type="presParOf" srcId="{D63C8E09-6FEE-4D4F-BF52-73D3954EB112}" destId="{DC6DB96C-010F-418E-8BF3-626447EC9D2A}" srcOrd="4" destOrd="0" presId="urn:microsoft.com/office/officeart/2005/8/layout/orgChart1"/>
    <dgm:cxn modelId="{111FA6D7-477B-4660-9083-C5B14D621905}" type="presParOf" srcId="{D63C8E09-6FEE-4D4F-BF52-73D3954EB112}" destId="{983CE7EB-7B2E-4ED0-BC86-CC49B404F226}" srcOrd="5" destOrd="0" presId="urn:microsoft.com/office/officeart/2005/8/layout/orgChart1"/>
    <dgm:cxn modelId="{EE0D7A35-410B-49EB-A675-F0349358FE3F}" type="presParOf" srcId="{983CE7EB-7B2E-4ED0-BC86-CC49B404F226}" destId="{5A2363A9-6CB6-4773-A708-7ECF6186C95D}" srcOrd="0" destOrd="0" presId="urn:microsoft.com/office/officeart/2005/8/layout/orgChart1"/>
    <dgm:cxn modelId="{861B167F-1E67-49DF-842F-C178D7C62C37}" type="presParOf" srcId="{5A2363A9-6CB6-4773-A708-7ECF6186C95D}" destId="{C021AE0C-82E4-47E8-B45E-225088A90DB9}" srcOrd="0" destOrd="0" presId="urn:microsoft.com/office/officeart/2005/8/layout/orgChart1"/>
    <dgm:cxn modelId="{46118052-3EC7-4506-BC91-CC9E2F9C2406}" type="presParOf" srcId="{5A2363A9-6CB6-4773-A708-7ECF6186C95D}" destId="{F0474B14-3706-4A83-BD6D-40D79EC6ADE2}" srcOrd="1" destOrd="0" presId="urn:microsoft.com/office/officeart/2005/8/layout/orgChart1"/>
    <dgm:cxn modelId="{79F8A8D8-AEC8-4F03-93DE-E9361ED4ACC8}" type="presParOf" srcId="{983CE7EB-7B2E-4ED0-BC86-CC49B404F226}" destId="{AA69B1A3-6382-4720-8A14-109017C64298}" srcOrd="1" destOrd="0" presId="urn:microsoft.com/office/officeart/2005/8/layout/orgChart1"/>
    <dgm:cxn modelId="{9850DF91-2D6C-4EB3-9D40-8286AD0FAB69}" type="presParOf" srcId="{983CE7EB-7B2E-4ED0-BC86-CC49B404F226}" destId="{3EAEC741-6756-4C9A-88BB-4C07A8224475}" srcOrd="2" destOrd="0" presId="urn:microsoft.com/office/officeart/2005/8/layout/orgChart1"/>
    <dgm:cxn modelId="{1ED9F2A3-CCA8-4E57-AA98-FF99AA106CCA}" type="presParOf" srcId="{D63C8E09-6FEE-4D4F-BF52-73D3954EB112}" destId="{B89FD130-8607-4A35-AD0F-B56DC583FB43}" srcOrd="6" destOrd="0" presId="urn:microsoft.com/office/officeart/2005/8/layout/orgChart1"/>
    <dgm:cxn modelId="{11B883A4-7C4A-4EA0-BBBE-2F333F8E458A}" type="presParOf" srcId="{D63C8E09-6FEE-4D4F-BF52-73D3954EB112}" destId="{78897CDE-B570-46D3-B1F8-EB0E612AC986}" srcOrd="7" destOrd="0" presId="urn:microsoft.com/office/officeart/2005/8/layout/orgChart1"/>
    <dgm:cxn modelId="{809EFFC0-DE90-4ED3-B207-5EA1428CE190}" type="presParOf" srcId="{78897CDE-B570-46D3-B1F8-EB0E612AC986}" destId="{5D2C8228-7AFF-4D2A-91EB-0010A276D0CB}" srcOrd="0" destOrd="0" presId="urn:microsoft.com/office/officeart/2005/8/layout/orgChart1"/>
    <dgm:cxn modelId="{FF04A3CE-2BC7-4576-A390-21CF13E3C5FC}" type="presParOf" srcId="{5D2C8228-7AFF-4D2A-91EB-0010A276D0CB}" destId="{DC2E113A-31B7-4F7B-B44D-28CA7811B4D3}" srcOrd="0" destOrd="0" presId="urn:microsoft.com/office/officeart/2005/8/layout/orgChart1"/>
    <dgm:cxn modelId="{C035B45F-D21A-4FB8-93BC-B0B9163717D2}" type="presParOf" srcId="{5D2C8228-7AFF-4D2A-91EB-0010A276D0CB}" destId="{BA76192A-19EB-4243-A920-FAA261ED8D7B}" srcOrd="1" destOrd="0" presId="urn:microsoft.com/office/officeart/2005/8/layout/orgChart1"/>
    <dgm:cxn modelId="{EA55275A-7B5A-4F28-A369-03083D828678}" type="presParOf" srcId="{78897CDE-B570-46D3-B1F8-EB0E612AC986}" destId="{99AF42C1-12DD-4021-BE4B-A6C26295D872}" srcOrd="1" destOrd="0" presId="urn:microsoft.com/office/officeart/2005/8/layout/orgChart1"/>
    <dgm:cxn modelId="{FCEE65BC-0726-4ED1-B2BB-1CD59AA16FF0}" type="presParOf" srcId="{78897CDE-B570-46D3-B1F8-EB0E612AC986}" destId="{4D9274EB-8EB8-4CEA-BACF-11C3F26FA061}" srcOrd="2" destOrd="0" presId="urn:microsoft.com/office/officeart/2005/8/layout/orgChart1"/>
    <dgm:cxn modelId="{C40E2433-BBCC-411E-B300-23037B4DF39F}" type="presParOf" srcId="{D63C8E09-6FEE-4D4F-BF52-73D3954EB112}" destId="{A7E85583-2DAC-4207-9429-9C8802E9F65F}" srcOrd="8" destOrd="0" presId="urn:microsoft.com/office/officeart/2005/8/layout/orgChart1"/>
    <dgm:cxn modelId="{2290656E-D4DC-4DCB-AF70-5891635090E6}" type="presParOf" srcId="{D63C8E09-6FEE-4D4F-BF52-73D3954EB112}" destId="{FFB241A5-1319-4EE6-8542-87C03A6BEA0B}" srcOrd="9" destOrd="0" presId="urn:microsoft.com/office/officeart/2005/8/layout/orgChart1"/>
    <dgm:cxn modelId="{7AB20D0D-829E-48A8-834E-F78462D39EF3}" type="presParOf" srcId="{FFB241A5-1319-4EE6-8542-87C03A6BEA0B}" destId="{A326FE4E-D292-4FD9-9D64-2851623EA887}" srcOrd="0" destOrd="0" presId="urn:microsoft.com/office/officeart/2005/8/layout/orgChart1"/>
    <dgm:cxn modelId="{B1658636-2450-4466-AE08-E0E14A9F6CEB}" type="presParOf" srcId="{A326FE4E-D292-4FD9-9D64-2851623EA887}" destId="{6F345013-9B00-4CA9-A8C4-50178B989474}" srcOrd="0" destOrd="0" presId="urn:microsoft.com/office/officeart/2005/8/layout/orgChart1"/>
    <dgm:cxn modelId="{165E85F3-49BC-4708-B5E3-B8040B76DCB4}" type="presParOf" srcId="{A326FE4E-D292-4FD9-9D64-2851623EA887}" destId="{92F5ECA6-6CE2-4D04-A8CE-22A03129B147}" srcOrd="1" destOrd="0" presId="urn:microsoft.com/office/officeart/2005/8/layout/orgChart1"/>
    <dgm:cxn modelId="{AFF7DEAC-C4F6-4509-9C6A-6AF1B902436D}" type="presParOf" srcId="{FFB241A5-1319-4EE6-8542-87C03A6BEA0B}" destId="{E6D024CD-47D0-4D01-8750-FD1CE71EFBEE}" srcOrd="1" destOrd="0" presId="urn:microsoft.com/office/officeart/2005/8/layout/orgChart1"/>
    <dgm:cxn modelId="{D37D217A-AC7C-422E-B00F-F9B52125500A}" type="presParOf" srcId="{FFB241A5-1319-4EE6-8542-87C03A6BEA0B}" destId="{F3E9DB37-06CE-4678-83FF-4C611F91EA11}" srcOrd="2" destOrd="0" presId="urn:microsoft.com/office/officeart/2005/8/layout/orgChart1"/>
    <dgm:cxn modelId="{D368986F-6996-42C6-8BB2-507793BE43B0}" type="presParOf" srcId="{D63C8E09-6FEE-4D4F-BF52-73D3954EB112}" destId="{9B8F8F0C-534F-4758-BF77-F30A8349161B}" srcOrd="10" destOrd="0" presId="urn:microsoft.com/office/officeart/2005/8/layout/orgChart1"/>
    <dgm:cxn modelId="{F6088330-7125-4FF4-8037-F4D10A812E7E}" type="presParOf" srcId="{D63C8E09-6FEE-4D4F-BF52-73D3954EB112}" destId="{F475E862-0BA5-4B91-BCF0-027FF4D390ED}" srcOrd="11" destOrd="0" presId="urn:microsoft.com/office/officeart/2005/8/layout/orgChart1"/>
    <dgm:cxn modelId="{788805AF-C1D6-4EB5-87EF-437E608DAE7F}" type="presParOf" srcId="{F475E862-0BA5-4B91-BCF0-027FF4D390ED}" destId="{95A687FA-0660-4F83-B5A2-0CF85FF66970}" srcOrd="0" destOrd="0" presId="urn:microsoft.com/office/officeart/2005/8/layout/orgChart1"/>
    <dgm:cxn modelId="{D8F83443-CE58-4BBE-9DCE-3D7325F3F3F5}" type="presParOf" srcId="{95A687FA-0660-4F83-B5A2-0CF85FF66970}" destId="{E650CF68-244D-4EE9-9BB8-D888D4EA3D65}" srcOrd="0" destOrd="0" presId="urn:microsoft.com/office/officeart/2005/8/layout/orgChart1"/>
    <dgm:cxn modelId="{2E853144-DA4C-4426-9986-10F81F032C48}" type="presParOf" srcId="{95A687FA-0660-4F83-B5A2-0CF85FF66970}" destId="{9D9AD7C7-35DF-4E23-99E1-8FB8607A7766}" srcOrd="1" destOrd="0" presId="urn:microsoft.com/office/officeart/2005/8/layout/orgChart1"/>
    <dgm:cxn modelId="{ED411C38-EF48-4C8D-B153-516AD5C819A8}" type="presParOf" srcId="{F475E862-0BA5-4B91-BCF0-027FF4D390ED}" destId="{729CF332-488C-45C5-A0A3-8056EF38FA8C}" srcOrd="1" destOrd="0" presId="urn:microsoft.com/office/officeart/2005/8/layout/orgChart1"/>
    <dgm:cxn modelId="{ED24E8A2-3C22-4B11-A7C3-FA4C07B66D45}" type="presParOf" srcId="{F475E862-0BA5-4B91-BCF0-027FF4D390ED}" destId="{8DDA65CD-880E-4AD9-9831-4C6F27D9F0AC}" srcOrd="2" destOrd="0" presId="urn:microsoft.com/office/officeart/2005/8/layout/orgChart1"/>
    <dgm:cxn modelId="{074567E0-621F-4CD5-B24E-92E66EC05EFC}" type="presParOf" srcId="{D63C8E09-6FEE-4D4F-BF52-73D3954EB112}" destId="{72D53483-1DCB-4043-9A80-BF40E0433FBE}" srcOrd="12" destOrd="0" presId="urn:microsoft.com/office/officeart/2005/8/layout/orgChart1"/>
    <dgm:cxn modelId="{325878B9-A977-4997-8AF7-4E5B86986F74}" type="presParOf" srcId="{D63C8E09-6FEE-4D4F-BF52-73D3954EB112}" destId="{29F2B1A6-5E1B-4765-9755-BAAB9D088A3A}" srcOrd="13" destOrd="0" presId="urn:microsoft.com/office/officeart/2005/8/layout/orgChart1"/>
    <dgm:cxn modelId="{94096766-7F3E-43CA-8F82-E20E96AA9BA4}" type="presParOf" srcId="{29F2B1A6-5E1B-4765-9755-BAAB9D088A3A}" destId="{62BFEF09-6488-44C8-9B46-C1E705B6A992}" srcOrd="0" destOrd="0" presId="urn:microsoft.com/office/officeart/2005/8/layout/orgChart1"/>
    <dgm:cxn modelId="{B30295DF-4CE8-4A19-B43E-59D27B642F61}" type="presParOf" srcId="{62BFEF09-6488-44C8-9B46-C1E705B6A992}" destId="{31413E49-E9DA-40C3-8D66-E5BDB9877F36}" srcOrd="0" destOrd="0" presId="urn:microsoft.com/office/officeart/2005/8/layout/orgChart1"/>
    <dgm:cxn modelId="{AA46058C-DE13-4E23-9A01-306CEC7A71D9}" type="presParOf" srcId="{62BFEF09-6488-44C8-9B46-C1E705B6A992}" destId="{04C267C0-1802-487E-AA05-5FF17D9226C2}" srcOrd="1" destOrd="0" presId="urn:microsoft.com/office/officeart/2005/8/layout/orgChart1"/>
    <dgm:cxn modelId="{E4674C4C-DB66-476D-92DC-1254A1CE898D}" type="presParOf" srcId="{29F2B1A6-5E1B-4765-9755-BAAB9D088A3A}" destId="{5A98C694-DCE2-48FF-9AB3-5C491C779D97}" srcOrd="1" destOrd="0" presId="urn:microsoft.com/office/officeart/2005/8/layout/orgChart1"/>
    <dgm:cxn modelId="{126A927C-4127-4E41-9011-4550E5D5429F}" type="presParOf" srcId="{29F2B1A6-5E1B-4765-9755-BAAB9D088A3A}" destId="{77467301-67AC-4459-A1DC-F0CF7DC8DE7D}" srcOrd="2" destOrd="0" presId="urn:microsoft.com/office/officeart/2005/8/layout/orgChart1"/>
    <dgm:cxn modelId="{42E71E06-4E72-4D5C-95E3-B2B3E31DCE80}" type="presParOf" srcId="{9DC31D18-FD11-46BD-ACF9-30987D7F0572}" destId="{FA09E058-8110-41AD-AF78-6D2CB574E024}" srcOrd="2" destOrd="0" presId="urn:microsoft.com/office/officeart/2005/8/layout/orgChart1"/>
    <dgm:cxn modelId="{0D8E974A-7AC4-45B3-AFD0-BC3EB56698A6}" type="presParOf" srcId="{F8B065F5-6BA6-4070-850F-BC2E46D6DA27}" destId="{06BDDBCB-11F2-4F80-B13C-C9C683D544BF}" srcOrd="8" destOrd="0" presId="urn:microsoft.com/office/officeart/2005/8/layout/orgChart1"/>
    <dgm:cxn modelId="{B87A1D2E-0AC6-4362-BE16-633E240998C0}" type="presParOf" srcId="{F8B065F5-6BA6-4070-850F-BC2E46D6DA27}" destId="{E4942239-BCF8-4072-94AD-0B93F88C5697}" srcOrd="9" destOrd="0" presId="urn:microsoft.com/office/officeart/2005/8/layout/orgChart1"/>
    <dgm:cxn modelId="{327C17CC-3BB2-4079-82FB-C11221C74919}" type="presParOf" srcId="{E4942239-BCF8-4072-94AD-0B93F88C5697}" destId="{9E018401-B590-4496-B7A0-55D85E85175A}" srcOrd="0" destOrd="0" presId="urn:microsoft.com/office/officeart/2005/8/layout/orgChart1"/>
    <dgm:cxn modelId="{CAAC7621-ADFF-4E3F-8151-E40E92636990}" type="presParOf" srcId="{9E018401-B590-4496-B7A0-55D85E85175A}" destId="{B9CBC392-C374-48E6-969E-182DC5579614}" srcOrd="0" destOrd="0" presId="urn:microsoft.com/office/officeart/2005/8/layout/orgChart1"/>
    <dgm:cxn modelId="{FD497492-3345-480C-A969-BCD9D043E82B}" type="presParOf" srcId="{9E018401-B590-4496-B7A0-55D85E85175A}" destId="{4BA84762-963E-404E-ADB4-08B5E74CB642}" srcOrd="1" destOrd="0" presId="urn:microsoft.com/office/officeart/2005/8/layout/orgChart1"/>
    <dgm:cxn modelId="{DF968338-2F6B-45F6-BC70-2CB6B730B68C}" type="presParOf" srcId="{E4942239-BCF8-4072-94AD-0B93F88C5697}" destId="{EE75803B-18E8-4FB0-BCF9-406900567E2C}" srcOrd="1" destOrd="0" presId="urn:microsoft.com/office/officeart/2005/8/layout/orgChart1"/>
    <dgm:cxn modelId="{94FBC4F7-E4A2-4C8C-ADA9-22DF196C10F6}" type="presParOf" srcId="{EE75803B-18E8-4FB0-BCF9-406900567E2C}" destId="{94863EDF-A4C9-47EC-9CEF-FCFA07D3C307}" srcOrd="0" destOrd="0" presId="urn:microsoft.com/office/officeart/2005/8/layout/orgChart1"/>
    <dgm:cxn modelId="{20B4B9D7-FA16-4D9B-8CE6-2A40FA3B4F58}" type="presParOf" srcId="{EE75803B-18E8-4FB0-BCF9-406900567E2C}" destId="{B30E12D3-5160-43BE-B873-350E0B11E4F5}" srcOrd="1" destOrd="0" presId="urn:microsoft.com/office/officeart/2005/8/layout/orgChart1"/>
    <dgm:cxn modelId="{ED428782-24C3-4463-BC13-213EA53CFDDD}" type="presParOf" srcId="{B30E12D3-5160-43BE-B873-350E0B11E4F5}" destId="{E41537EB-0ED6-442A-A34C-58980A148F98}" srcOrd="0" destOrd="0" presId="urn:microsoft.com/office/officeart/2005/8/layout/orgChart1"/>
    <dgm:cxn modelId="{A4293BF9-9260-450E-BB14-B279C3C5DACC}" type="presParOf" srcId="{E41537EB-0ED6-442A-A34C-58980A148F98}" destId="{B0010005-F80F-489B-AE00-250D6DA25238}" srcOrd="0" destOrd="0" presId="urn:microsoft.com/office/officeart/2005/8/layout/orgChart1"/>
    <dgm:cxn modelId="{CCAAB7EA-B670-44B5-A35A-B979E76EEAAD}" type="presParOf" srcId="{E41537EB-0ED6-442A-A34C-58980A148F98}" destId="{EE24E1E3-19FD-4C91-85A8-F4C99CF3089A}" srcOrd="1" destOrd="0" presId="urn:microsoft.com/office/officeart/2005/8/layout/orgChart1"/>
    <dgm:cxn modelId="{A693D489-C9A9-4555-819C-CD0A14E0FDCE}" type="presParOf" srcId="{B30E12D3-5160-43BE-B873-350E0B11E4F5}" destId="{96EB595F-2DD6-4E6A-9663-A5B5630AAD5C}" srcOrd="1" destOrd="0" presId="urn:microsoft.com/office/officeart/2005/8/layout/orgChart1"/>
    <dgm:cxn modelId="{038202A9-D2A2-4196-BD60-9D1020DECF52}" type="presParOf" srcId="{B30E12D3-5160-43BE-B873-350E0B11E4F5}" destId="{BA55EEE1-AFB8-42AF-824E-3555467BF493}" srcOrd="2" destOrd="0" presId="urn:microsoft.com/office/officeart/2005/8/layout/orgChart1"/>
    <dgm:cxn modelId="{236E738A-621E-4051-AFFB-D111B9368EF8}" type="presParOf" srcId="{EE75803B-18E8-4FB0-BCF9-406900567E2C}" destId="{7DDC78D0-9AA5-4D20-B4BE-47414AF40F84}" srcOrd="2" destOrd="0" presId="urn:microsoft.com/office/officeart/2005/8/layout/orgChart1"/>
    <dgm:cxn modelId="{AC3A38BF-58B1-4AE4-9410-E649C154EB76}" type="presParOf" srcId="{EE75803B-18E8-4FB0-BCF9-406900567E2C}" destId="{59E7D569-2E3E-4815-A29A-70C4A0EB6263}" srcOrd="3" destOrd="0" presId="urn:microsoft.com/office/officeart/2005/8/layout/orgChart1"/>
    <dgm:cxn modelId="{526BEBC0-C130-4B7B-8B02-D349C571C40F}" type="presParOf" srcId="{59E7D569-2E3E-4815-A29A-70C4A0EB6263}" destId="{A3D5C6E8-941D-4486-92C3-C29BAEEF44B9}" srcOrd="0" destOrd="0" presId="urn:microsoft.com/office/officeart/2005/8/layout/orgChart1"/>
    <dgm:cxn modelId="{D07738C1-80D7-41DC-BDCB-15564A1B2967}" type="presParOf" srcId="{A3D5C6E8-941D-4486-92C3-C29BAEEF44B9}" destId="{355822CF-84C0-453A-8566-6CC8CCF1E4D3}" srcOrd="0" destOrd="0" presId="urn:microsoft.com/office/officeart/2005/8/layout/orgChart1"/>
    <dgm:cxn modelId="{4F1F770E-0CFA-42B3-A154-C926D1CAC218}" type="presParOf" srcId="{A3D5C6E8-941D-4486-92C3-C29BAEEF44B9}" destId="{F862BF4E-D1F6-47DF-9D6E-2838730348AA}" srcOrd="1" destOrd="0" presId="urn:microsoft.com/office/officeart/2005/8/layout/orgChart1"/>
    <dgm:cxn modelId="{90DBD0C9-EDED-4A36-B8C4-6E78BC7AB00B}" type="presParOf" srcId="{59E7D569-2E3E-4815-A29A-70C4A0EB6263}" destId="{E2B591E5-6A0F-4539-80DB-9F98DFE696A1}" srcOrd="1" destOrd="0" presId="urn:microsoft.com/office/officeart/2005/8/layout/orgChart1"/>
    <dgm:cxn modelId="{F4F0BD96-980F-49D6-8D53-29183AAF0673}" type="presParOf" srcId="{59E7D569-2E3E-4815-A29A-70C4A0EB6263}" destId="{93F90C03-B58C-4780-83F8-5C6B85835500}" srcOrd="2" destOrd="0" presId="urn:microsoft.com/office/officeart/2005/8/layout/orgChart1"/>
    <dgm:cxn modelId="{A5EFDAFE-20C5-46B3-8C4E-6C09CD1D75B6}" type="presParOf" srcId="{EE75803B-18E8-4FB0-BCF9-406900567E2C}" destId="{5E56F20A-A218-4637-90C1-CF7E7147B7D1}" srcOrd="4" destOrd="0" presId="urn:microsoft.com/office/officeart/2005/8/layout/orgChart1"/>
    <dgm:cxn modelId="{E9ED6F18-E15F-4F18-95BC-A45E5B5CE3AF}" type="presParOf" srcId="{EE75803B-18E8-4FB0-BCF9-406900567E2C}" destId="{5A732AD7-EB4F-48C0-B5DD-3B4B724C25C3}" srcOrd="5" destOrd="0" presId="urn:microsoft.com/office/officeart/2005/8/layout/orgChart1"/>
    <dgm:cxn modelId="{6F0FFB49-5DD1-4039-9E45-E992CE7DDDBB}" type="presParOf" srcId="{5A732AD7-EB4F-48C0-B5DD-3B4B724C25C3}" destId="{08020746-1B8A-4CDF-B2A6-6ECE257DF13F}" srcOrd="0" destOrd="0" presId="urn:microsoft.com/office/officeart/2005/8/layout/orgChart1"/>
    <dgm:cxn modelId="{3F587954-0D42-449D-9603-AB4DE460C26B}" type="presParOf" srcId="{08020746-1B8A-4CDF-B2A6-6ECE257DF13F}" destId="{55173169-289B-4797-A26F-24F8468E7273}" srcOrd="0" destOrd="0" presId="urn:microsoft.com/office/officeart/2005/8/layout/orgChart1"/>
    <dgm:cxn modelId="{6F628053-BE5D-4E91-92EE-4766B0406B7D}" type="presParOf" srcId="{08020746-1B8A-4CDF-B2A6-6ECE257DF13F}" destId="{1210B51C-1F35-4F12-AB78-6648006B9676}" srcOrd="1" destOrd="0" presId="urn:microsoft.com/office/officeart/2005/8/layout/orgChart1"/>
    <dgm:cxn modelId="{0C8CF4E2-58FC-4CAD-90DC-4E26241FABC9}" type="presParOf" srcId="{5A732AD7-EB4F-48C0-B5DD-3B4B724C25C3}" destId="{77737495-89D4-4C09-958D-35D0DC9FCC9F}" srcOrd="1" destOrd="0" presId="urn:microsoft.com/office/officeart/2005/8/layout/orgChart1"/>
    <dgm:cxn modelId="{E94F849F-F70E-4B65-B861-AD64F14CCDF3}" type="presParOf" srcId="{5A732AD7-EB4F-48C0-B5DD-3B4B724C25C3}" destId="{2EDF821D-AEB6-4B5A-BAF8-20364911B6C2}" srcOrd="2" destOrd="0" presId="urn:microsoft.com/office/officeart/2005/8/layout/orgChart1"/>
    <dgm:cxn modelId="{ADD98B80-6B04-47F1-B13A-F42E108715EC}" type="presParOf" srcId="{EE75803B-18E8-4FB0-BCF9-406900567E2C}" destId="{CD302773-D334-47F6-81EC-9AB5F074809F}" srcOrd="6" destOrd="0" presId="urn:microsoft.com/office/officeart/2005/8/layout/orgChart1"/>
    <dgm:cxn modelId="{4FA2524F-FF6E-4D76-AFAC-852EB51C86B0}" type="presParOf" srcId="{EE75803B-18E8-4FB0-BCF9-406900567E2C}" destId="{24DD6820-1B1D-41C0-B0A9-CB2CC0B8639D}" srcOrd="7" destOrd="0" presId="urn:microsoft.com/office/officeart/2005/8/layout/orgChart1"/>
    <dgm:cxn modelId="{53890F5B-CB75-4404-8B63-B5EA77EAC59A}" type="presParOf" srcId="{24DD6820-1B1D-41C0-B0A9-CB2CC0B8639D}" destId="{A9671046-0E23-48C2-9041-22B6CFF6D9C2}" srcOrd="0" destOrd="0" presId="urn:microsoft.com/office/officeart/2005/8/layout/orgChart1"/>
    <dgm:cxn modelId="{BB3A249D-1D6A-4DA4-ABD9-BDB9D3EA8E04}" type="presParOf" srcId="{A9671046-0E23-48C2-9041-22B6CFF6D9C2}" destId="{C257E8DC-882F-4982-95D5-01EAE687CF23}" srcOrd="0" destOrd="0" presId="urn:microsoft.com/office/officeart/2005/8/layout/orgChart1"/>
    <dgm:cxn modelId="{8A4FF726-5C21-4D03-96EE-E7C53CE71E01}" type="presParOf" srcId="{A9671046-0E23-48C2-9041-22B6CFF6D9C2}" destId="{15CC92C7-EF21-4B98-B50D-A3D71DEA82EE}" srcOrd="1" destOrd="0" presId="urn:microsoft.com/office/officeart/2005/8/layout/orgChart1"/>
    <dgm:cxn modelId="{B652BD2B-0228-4C48-8C21-0B055F4EC32B}" type="presParOf" srcId="{24DD6820-1B1D-41C0-B0A9-CB2CC0B8639D}" destId="{B01F8B05-7F04-4D33-81A2-BBA31B8B4335}" srcOrd="1" destOrd="0" presId="urn:microsoft.com/office/officeart/2005/8/layout/orgChart1"/>
    <dgm:cxn modelId="{127A2458-854D-4215-90C7-7418F719F985}" type="presParOf" srcId="{24DD6820-1B1D-41C0-B0A9-CB2CC0B8639D}" destId="{101CF6C1-B41D-4CBB-88BF-BDB71180C7F6}" srcOrd="2" destOrd="0" presId="urn:microsoft.com/office/officeart/2005/8/layout/orgChart1"/>
    <dgm:cxn modelId="{2C9CD2C0-EF1A-434D-AFA5-3FD5C9DCF078}" type="presParOf" srcId="{EE75803B-18E8-4FB0-BCF9-406900567E2C}" destId="{38C6BA56-2AEB-4FE7-82EB-FB8557259D46}" srcOrd="8" destOrd="0" presId="urn:microsoft.com/office/officeart/2005/8/layout/orgChart1"/>
    <dgm:cxn modelId="{3C77D30F-ED58-4398-885E-7A1D56AFB9A5}" type="presParOf" srcId="{EE75803B-18E8-4FB0-BCF9-406900567E2C}" destId="{3D30A267-B41E-4A69-A4F9-148741833C3D}" srcOrd="9" destOrd="0" presId="urn:microsoft.com/office/officeart/2005/8/layout/orgChart1"/>
    <dgm:cxn modelId="{F3C63C5D-5E64-47EF-B39B-2678B405865D}" type="presParOf" srcId="{3D30A267-B41E-4A69-A4F9-148741833C3D}" destId="{99388BC4-0BCB-4B7E-AAC1-B1B3847A1111}" srcOrd="0" destOrd="0" presId="urn:microsoft.com/office/officeart/2005/8/layout/orgChart1"/>
    <dgm:cxn modelId="{337F5081-225D-4118-950D-1F2A09F0EC86}" type="presParOf" srcId="{99388BC4-0BCB-4B7E-AAC1-B1B3847A1111}" destId="{6D507C8F-3587-4B2A-BEF8-1FD4A144D460}" srcOrd="0" destOrd="0" presId="urn:microsoft.com/office/officeart/2005/8/layout/orgChart1"/>
    <dgm:cxn modelId="{926A7776-44FD-4C8F-939D-CB9DFAB82974}" type="presParOf" srcId="{99388BC4-0BCB-4B7E-AAC1-B1B3847A1111}" destId="{C4CD249E-B835-48D1-9F97-D63E7FA13ED7}" srcOrd="1" destOrd="0" presId="urn:microsoft.com/office/officeart/2005/8/layout/orgChart1"/>
    <dgm:cxn modelId="{A4066697-34CB-48E4-952E-6EDDE1DC894D}" type="presParOf" srcId="{3D30A267-B41E-4A69-A4F9-148741833C3D}" destId="{78DC5501-FEBE-4254-92E7-A9F1FE2E0236}" srcOrd="1" destOrd="0" presId="urn:microsoft.com/office/officeart/2005/8/layout/orgChart1"/>
    <dgm:cxn modelId="{CCD1B345-D541-4F37-BFA2-58CB5F299B9F}" type="presParOf" srcId="{3D30A267-B41E-4A69-A4F9-148741833C3D}" destId="{4B80F745-48FB-4F11-A7B1-C4EE4001184F}" srcOrd="2" destOrd="0" presId="urn:microsoft.com/office/officeart/2005/8/layout/orgChart1"/>
    <dgm:cxn modelId="{029B2E96-BBE1-4454-98AB-2B7E06491982}" type="presParOf" srcId="{EE75803B-18E8-4FB0-BCF9-406900567E2C}" destId="{EFE8A965-ADA0-4248-A8E1-17DBA59C4B27}" srcOrd="10" destOrd="0" presId="urn:microsoft.com/office/officeart/2005/8/layout/orgChart1"/>
    <dgm:cxn modelId="{6BCE473F-E697-482B-BB23-DF60F84704C3}" type="presParOf" srcId="{EE75803B-18E8-4FB0-BCF9-406900567E2C}" destId="{9BC1DE41-AE3D-4C1A-BC71-E1082265569E}" srcOrd="11" destOrd="0" presId="urn:microsoft.com/office/officeart/2005/8/layout/orgChart1"/>
    <dgm:cxn modelId="{14E3C03D-8EE2-44F5-9728-6616BEF22801}" type="presParOf" srcId="{9BC1DE41-AE3D-4C1A-BC71-E1082265569E}" destId="{85C9F4D4-5A6B-4C64-9935-70F1C5EF9697}" srcOrd="0" destOrd="0" presId="urn:microsoft.com/office/officeart/2005/8/layout/orgChart1"/>
    <dgm:cxn modelId="{2289DF94-9F1A-48A0-98BB-638067C838D7}" type="presParOf" srcId="{85C9F4D4-5A6B-4C64-9935-70F1C5EF9697}" destId="{E8CE5418-0004-4F81-98CE-17D32474779E}" srcOrd="0" destOrd="0" presId="urn:microsoft.com/office/officeart/2005/8/layout/orgChart1"/>
    <dgm:cxn modelId="{B685224B-B06F-4A92-A140-07A269EE5BA0}" type="presParOf" srcId="{85C9F4D4-5A6B-4C64-9935-70F1C5EF9697}" destId="{C52FC143-7664-41BF-9B17-C7E7EEF8F286}" srcOrd="1" destOrd="0" presId="urn:microsoft.com/office/officeart/2005/8/layout/orgChart1"/>
    <dgm:cxn modelId="{9C8B526B-F821-49D7-A079-195CFEB26EF3}" type="presParOf" srcId="{9BC1DE41-AE3D-4C1A-BC71-E1082265569E}" destId="{577CB09A-410E-4E01-9678-ED91C12DE10D}" srcOrd="1" destOrd="0" presId="urn:microsoft.com/office/officeart/2005/8/layout/orgChart1"/>
    <dgm:cxn modelId="{42CA6912-69A0-4F4E-9822-7B21A4300D01}" type="presParOf" srcId="{9BC1DE41-AE3D-4C1A-BC71-E1082265569E}" destId="{19BA09CC-811E-4809-9470-43A5BEDF6B70}" srcOrd="2" destOrd="0" presId="urn:microsoft.com/office/officeart/2005/8/layout/orgChart1"/>
    <dgm:cxn modelId="{B7E33309-3BB1-4B25-9617-C2070E6AD8D4}" type="presParOf" srcId="{E4942239-BCF8-4072-94AD-0B93F88C5697}" destId="{508A7C5A-E705-4873-9900-8CB1410B4029}" srcOrd="2" destOrd="0" presId="urn:microsoft.com/office/officeart/2005/8/layout/orgChart1"/>
    <dgm:cxn modelId="{EAA88F12-9857-49F9-BF82-0519D0C4226D}" type="presParOf" srcId="{DCD353FA-2929-4251-BA36-0DF85D21E0F4}" destId="{92675230-CE77-425A-A937-EEA749179DA1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FE8A965-ADA0-4248-A8E1-17DBA59C4B27}">
      <dsp:nvSpPr>
        <dsp:cNvPr id="0" name=""/>
        <dsp:cNvSpPr/>
      </dsp:nvSpPr>
      <dsp:spPr>
        <a:xfrm>
          <a:off x="6282103" y="1339044"/>
          <a:ext cx="154401" cy="383711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37110"/>
              </a:lnTo>
              <a:lnTo>
                <a:pt x="154401" y="383711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8C6BA56-2AEB-4FE7-82EB-FB8557259D46}">
      <dsp:nvSpPr>
        <dsp:cNvPr id="0" name=""/>
        <dsp:cNvSpPr/>
      </dsp:nvSpPr>
      <dsp:spPr>
        <a:xfrm>
          <a:off x="6282103" y="1339044"/>
          <a:ext cx="132203" cy="315848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8489"/>
              </a:lnTo>
              <a:lnTo>
                <a:pt x="132203" y="315848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D302773-D334-47F6-81EC-9AB5F074809F}">
      <dsp:nvSpPr>
        <dsp:cNvPr id="0" name=""/>
        <dsp:cNvSpPr/>
      </dsp:nvSpPr>
      <dsp:spPr>
        <a:xfrm>
          <a:off x="6282103" y="1339044"/>
          <a:ext cx="154401" cy="247960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79609"/>
              </a:lnTo>
              <a:lnTo>
                <a:pt x="154401" y="247960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E56F20A-A218-4637-90C1-CF7E7147B7D1}">
      <dsp:nvSpPr>
        <dsp:cNvPr id="0" name=""/>
        <dsp:cNvSpPr/>
      </dsp:nvSpPr>
      <dsp:spPr>
        <a:xfrm>
          <a:off x="6282103" y="1339044"/>
          <a:ext cx="154401" cy="18008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800859"/>
              </a:lnTo>
              <a:lnTo>
                <a:pt x="154401" y="1800859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DDC78D0-9AA5-4D20-B4BE-47414AF40F84}">
      <dsp:nvSpPr>
        <dsp:cNvPr id="0" name=""/>
        <dsp:cNvSpPr/>
      </dsp:nvSpPr>
      <dsp:spPr>
        <a:xfrm>
          <a:off x="6282103" y="1339044"/>
          <a:ext cx="149114" cy="113795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37958"/>
              </a:lnTo>
              <a:lnTo>
                <a:pt x="149114" y="113795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4863EDF-A4C9-47EC-9CEF-FCFA07D3C307}">
      <dsp:nvSpPr>
        <dsp:cNvPr id="0" name=""/>
        <dsp:cNvSpPr/>
      </dsp:nvSpPr>
      <dsp:spPr>
        <a:xfrm>
          <a:off x="6282103" y="1339044"/>
          <a:ext cx="170251" cy="46449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64494"/>
              </a:lnTo>
              <a:lnTo>
                <a:pt x="170251" y="46449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6BDDBCB-11F2-4F80-B13C-C9C683D544BF}">
      <dsp:nvSpPr>
        <dsp:cNvPr id="0" name=""/>
        <dsp:cNvSpPr/>
      </dsp:nvSpPr>
      <dsp:spPr>
        <a:xfrm>
          <a:off x="4370665" y="672545"/>
          <a:ext cx="2293832" cy="18850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8127"/>
              </a:lnTo>
              <a:lnTo>
                <a:pt x="2293832" y="88127"/>
              </a:lnTo>
              <a:lnTo>
                <a:pt x="2293832" y="188506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2D53483-1DCB-4043-9A80-BF40E0433FBE}">
      <dsp:nvSpPr>
        <dsp:cNvPr id="0" name=""/>
        <dsp:cNvSpPr/>
      </dsp:nvSpPr>
      <dsp:spPr>
        <a:xfrm>
          <a:off x="5136363" y="1342648"/>
          <a:ext cx="143398" cy="451225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512257"/>
              </a:lnTo>
              <a:lnTo>
                <a:pt x="143398" y="4512257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B8F8F0C-534F-4758-BF77-F30A8349161B}">
      <dsp:nvSpPr>
        <dsp:cNvPr id="0" name=""/>
        <dsp:cNvSpPr/>
      </dsp:nvSpPr>
      <dsp:spPr>
        <a:xfrm>
          <a:off x="5136363" y="1342648"/>
          <a:ext cx="143398" cy="383350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33506"/>
              </a:lnTo>
              <a:lnTo>
                <a:pt x="143398" y="383350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7E85583-2DAC-4207-9429-9C8802E9F65F}">
      <dsp:nvSpPr>
        <dsp:cNvPr id="0" name=""/>
        <dsp:cNvSpPr/>
      </dsp:nvSpPr>
      <dsp:spPr>
        <a:xfrm>
          <a:off x="5136363" y="1342648"/>
          <a:ext cx="143398" cy="315475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4756"/>
              </a:lnTo>
              <a:lnTo>
                <a:pt x="143398" y="315475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89FD130-8607-4A35-AD0F-B56DC583FB43}">
      <dsp:nvSpPr>
        <dsp:cNvPr id="0" name=""/>
        <dsp:cNvSpPr/>
      </dsp:nvSpPr>
      <dsp:spPr>
        <a:xfrm>
          <a:off x="5136363" y="1342648"/>
          <a:ext cx="143398" cy="247600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76005"/>
              </a:lnTo>
              <a:lnTo>
                <a:pt x="143398" y="247600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C6DB96C-010F-418E-8BF3-626447EC9D2A}">
      <dsp:nvSpPr>
        <dsp:cNvPr id="0" name=""/>
        <dsp:cNvSpPr/>
      </dsp:nvSpPr>
      <dsp:spPr>
        <a:xfrm>
          <a:off x="5136363" y="1342648"/>
          <a:ext cx="143398" cy="179725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97255"/>
              </a:lnTo>
              <a:lnTo>
                <a:pt x="143398" y="179725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367F19D-26E7-442C-A252-07D56A57ED2E}">
      <dsp:nvSpPr>
        <dsp:cNvPr id="0" name=""/>
        <dsp:cNvSpPr/>
      </dsp:nvSpPr>
      <dsp:spPr>
        <a:xfrm>
          <a:off x="5136363" y="1342648"/>
          <a:ext cx="143398" cy="111850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18504"/>
              </a:lnTo>
              <a:lnTo>
                <a:pt x="143398" y="111850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5E5D127-0CB8-4920-AA9C-F9BADD6A8233}">
      <dsp:nvSpPr>
        <dsp:cNvPr id="0" name=""/>
        <dsp:cNvSpPr/>
      </dsp:nvSpPr>
      <dsp:spPr>
        <a:xfrm>
          <a:off x="5136363" y="1342648"/>
          <a:ext cx="143398" cy="43975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39753"/>
              </a:lnTo>
              <a:lnTo>
                <a:pt x="143398" y="43975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7318327-0656-4784-9007-1807DB77EC2A}">
      <dsp:nvSpPr>
        <dsp:cNvPr id="0" name=""/>
        <dsp:cNvSpPr/>
      </dsp:nvSpPr>
      <dsp:spPr>
        <a:xfrm>
          <a:off x="4370665" y="672545"/>
          <a:ext cx="1148092" cy="19211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1731"/>
              </a:lnTo>
              <a:lnTo>
                <a:pt x="1148092" y="91731"/>
              </a:lnTo>
              <a:lnTo>
                <a:pt x="1148092" y="19211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91A042C-8351-42B0-A898-178FA684F671}">
      <dsp:nvSpPr>
        <dsp:cNvPr id="0" name=""/>
        <dsp:cNvSpPr/>
      </dsp:nvSpPr>
      <dsp:spPr>
        <a:xfrm>
          <a:off x="3979619" y="1342648"/>
          <a:ext cx="143398" cy="383350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33506"/>
              </a:lnTo>
              <a:lnTo>
                <a:pt x="143398" y="383350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5A55700-879F-4C47-8F9D-C50B5A35E776}">
      <dsp:nvSpPr>
        <dsp:cNvPr id="0" name=""/>
        <dsp:cNvSpPr/>
      </dsp:nvSpPr>
      <dsp:spPr>
        <a:xfrm>
          <a:off x="3979619" y="1342648"/>
          <a:ext cx="143398" cy="315475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4756"/>
              </a:lnTo>
              <a:lnTo>
                <a:pt x="143398" y="315475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709E258-4CB9-48F3-AB0F-010B4E817C88}">
      <dsp:nvSpPr>
        <dsp:cNvPr id="0" name=""/>
        <dsp:cNvSpPr/>
      </dsp:nvSpPr>
      <dsp:spPr>
        <a:xfrm>
          <a:off x="3979619" y="1342648"/>
          <a:ext cx="143398" cy="247600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76005"/>
              </a:lnTo>
              <a:lnTo>
                <a:pt x="143398" y="247600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37B54F3-9689-404A-9C9E-B1F370A9F65C}">
      <dsp:nvSpPr>
        <dsp:cNvPr id="0" name=""/>
        <dsp:cNvSpPr/>
      </dsp:nvSpPr>
      <dsp:spPr>
        <a:xfrm>
          <a:off x="3979619" y="1342648"/>
          <a:ext cx="143398" cy="179725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97255"/>
              </a:lnTo>
              <a:lnTo>
                <a:pt x="143398" y="179725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B845ECD-1BA1-48D5-A725-E9459F7DC1B3}">
      <dsp:nvSpPr>
        <dsp:cNvPr id="0" name=""/>
        <dsp:cNvSpPr/>
      </dsp:nvSpPr>
      <dsp:spPr>
        <a:xfrm>
          <a:off x="3979619" y="1342648"/>
          <a:ext cx="143398" cy="111850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18504"/>
              </a:lnTo>
              <a:lnTo>
                <a:pt x="143398" y="111850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CC1F311-E7DE-4FBE-8F0A-96683051827A}">
      <dsp:nvSpPr>
        <dsp:cNvPr id="0" name=""/>
        <dsp:cNvSpPr/>
      </dsp:nvSpPr>
      <dsp:spPr>
        <a:xfrm>
          <a:off x="3979619" y="1342648"/>
          <a:ext cx="143398" cy="43975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39753"/>
              </a:lnTo>
              <a:lnTo>
                <a:pt x="143398" y="43975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26BC3FE-E126-49A4-9528-E3B6E8DBD8C0}">
      <dsp:nvSpPr>
        <dsp:cNvPr id="0" name=""/>
        <dsp:cNvSpPr/>
      </dsp:nvSpPr>
      <dsp:spPr>
        <a:xfrm>
          <a:off x="4316294" y="672545"/>
          <a:ext cx="91440" cy="192110"/>
        </a:xfrm>
        <a:custGeom>
          <a:avLst/>
          <a:gdLst/>
          <a:ahLst/>
          <a:cxnLst/>
          <a:rect l="0" t="0" r="0" b="0"/>
          <a:pathLst>
            <a:path>
              <a:moveTo>
                <a:pt x="54371" y="0"/>
              </a:moveTo>
              <a:lnTo>
                <a:pt x="54371" y="91731"/>
              </a:lnTo>
              <a:lnTo>
                <a:pt x="45720" y="91731"/>
              </a:lnTo>
              <a:lnTo>
                <a:pt x="45720" y="19211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A14CBB2-8F1C-4597-BCEE-E65084F2CDA4}">
      <dsp:nvSpPr>
        <dsp:cNvPr id="0" name=""/>
        <dsp:cNvSpPr/>
      </dsp:nvSpPr>
      <dsp:spPr>
        <a:xfrm>
          <a:off x="2822875" y="1342648"/>
          <a:ext cx="143398" cy="383350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33506"/>
              </a:lnTo>
              <a:lnTo>
                <a:pt x="143398" y="383350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E8274D9-78BC-4420-BA84-E593FAC8677E}">
      <dsp:nvSpPr>
        <dsp:cNvPr id="0" name=""/>
        <dsp:cNvSpPr/>
      </dsp:nvSpPr>
      <dsp:spPr>
        <a:xfrm>
          <a:off x="2822875" y="1342648"/>
          <a:ext cx="143398" cy="315475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4756"/>
              </a:lnTo>
              <a:lnTo>
                <a:pt x="143398" y="315475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25F7CD4-F2B5-4E7E-9812-B21A7DDC1CC4}">
      <dsp:nvSpPr>
        <dsp:cNvPr id="0" name=""/>
        <dsp:cNvSpPr/>
      </dsp:nvSpPr>
      <dsp:spPr>
        <a:xfrm>
          <a:off x="2822875" y="1342648"/>
          <a:ext cx="143398" cy="247600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76005"/>
              </a:lnTo>
              <a:lnTo>
                <a:pt x="143398" y="247600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5F29C31-AA81-4DCC-ADAE-A649BCD09B3E}">
      <dsp:nvSpPr>
        <dsp:cNvPr id="0" name=""/>
        <dsp:cNvSpPr/>
      </dsp:nvSpPr>
      <dsp:spPr>
        <a:xfrm>
          <a:off x="2822875" y="1342648"/>
          <a:ext cx="143398" cy="179725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97255"/>
              </a:lnTo>
              <a:lnTo>
                <a:pt x="143398" y="179725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8F04748-8A29-4A83-9829-8942C00A21B1}">
      <dsp:nvSpPr>
        <dsp:cNvPr id="0" name=""/>
        <dsp:cNvSpPr/>
      </dsp:nvSpPr>
      <dsp:spPr>
        <a:xfrm>
          <a:off x="2822875" y="1342648"/>
          <a:ext cx="143398" cy="111850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18504"/>
              </a:lnTo>
              <a:lnTo>
                <a:pt x="143398" y="111850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32E16A1-2801-4B1F-B7F2-F7757F642E31}">
      <dsp:nvSpPr>
        <dsp:cNvPr id="0" name=""/>
        <dsp:cNvSpPr/>
      </dsp:nvSpPr>
      <dsp:spPr>
        <a:xfrm>
          <a:off x="2822875" y="1342648"/>
          <a:ext cx="143398" cy="43975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39753"/>
              </a:lnTo>
              <a:lnTo>
                <a:pt x="143398" y="43975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6FFD300-15B0-4B54-BEED-F427CA63D671}">
      <dsp:nvSpPr>
        <dsp:cNvPr id="0" name=""/>
        <dsp:cNvSpPr/>
      </dsp:nvSpPr>
      <dsp:spPr>
        <a:xfrm>
          <a:off x="3205270" y="672545"/>
          <a:ext cx="1165395" cy="192110"/>
        </a:xfrm>
        <a:custGeom>
          <a:avLst/>
          <a:gdLst/>
          <a:ahLst/>
          <a:cxnLst/>
          <a:rect l="0" t="0" r="0" b="0"/>
          <a:pathLst>
            <a:path>
              <a:moveTo>
                <a:pt x="1165395" y="0"/>
              </a:moveTo>
              <a:lnTo>
                <a:pt x="1165395" y="91731"/>
              </a:lnTo>
              <a:lnTo>
                <a:pt x="0" y="91731"/>
              </a:lnTo>
              <a:lnTo>
                <a:pt x="0" y="19211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7FA05C7-3F36-41E8-AD1C-EC6B2010BE39}">
      <dsp:nvSpPr>
        <dsp:cNvPr id="0" name=""/>
        <dsp:cNvSpPr/>
      </dsp:nvSpPr>
      <dsp:spPr>
        <a:xfrm>
          <a:off x="1666131" y="1342648"/>
          <a:ext cx="143398" cy="383350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833506"/>
              </a:lnTo>
              <a:lnTo>
                <a:pt x="143398" y="383350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E4EFFE9-D757-4B5D-AE4C-112CAE465DD1}">
      <dsp:nvSpPr>
        <dsp:cNvPr id="0" name=""/>
        <dsp:cNvSpPr/>
      </dsp:nvSpPr>
      <dsp:spPr>
        <a:xfrm>
          <a:off x="1666131" y="1342648"/>
          <a:ext cx="143398" cy="315475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4756"/>
              </a:lnTo>
              <a:lnTo>
                <a:pt x="143398" y="3154756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799F836-7DB9-4300-85B7-330E18E552E8}">
      <dsp:nvSpPr>
        <dsp:cNvPr id="0" name=""/>
        <dsp:cNvSpPr/>
      </dsp:nvSpPr>
      <dsp:spPr>
        <a:xfrm>
          <a:off x="1666131" y="1342648"/>
          <a:ext cx="143398" cy="247600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76005"/>
              </a:lnTo>
              <a:lnTo>
                <a:pt x="143398" y="247600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AF647D3-8736-45EC-8554-7D166CE44CFB}">
      <dsp:nvSpPr>
        <dsp:cNvPr id="0" name=""/>
        <dsp:cNvSpPr/>
      </dsp:nvSpPr>
      <dsp:spPr>
        <a:xfrm>
          <a:off x="1666131" y="1342648"/>
          <a:ext cx="143398" cy="179725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97255"/>
              </a:lnTo>
              <a:lnTo>
                <a:pt x="143398" y="179725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AEF320B-F4CF-4798-BDCB-D1EF60FEDAD1}">
      <dsp:nvSpPr>
        <dsp:cNvPr id="0" name=""/>
        <dsp:cNvSpPr/>
      </dsp:nvSpPr>
      <dsp:spPr>
        <a:xfrm>
          <a:off x="1666131" y="1342648"/>
          <a:ext cx="143398" cy="111850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118504"/>
              </a:lnTo>
              <a:lnTo>
                <a:pt x="143398" y="111850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4862FAF-91D2-4C63-8BC5-09B661E3E4FC}">
      <dsp:nvSpPr>
        <dsp:cNvPr id="0" name=""/>
        <dsp:cNvSpPr/>
      </dsp:nvSpPr>
      <dsp:spPr>
        <a:xfrm>
          <a:off x="1666131" y="1342648"/>
          <a:ext cx="143398" cy="43975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39753"/>
              </a:lnTo>
              <a:lnTo>
                <a:pt x="143398" y="439753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FEB445A-CE42-4E82-888B-FA74F0718B30}">
      <dsp:nvSpPr>
        <dsp:cNvPr id="0" name=""/>
        <dsp:cNvSpPr/>
      </dsp:nvSpPr>
      <dsp:spPr>
        <a:xfrm>
          <a:off x="2048526" y="672545"/>
          <a:ext cx="2322139" cy="192110"/>
        </a:xfrm>
        <a:custGeom>
          <a:avLst/>
          <a:gdLst/>
          <a:ahLst/>
          <a:cxnLst/>
          <a:rect l="0" t="0" r="0" b="0"/>
          <a:pathLst>
            <a:path>
              <a:moveTo>
                <a:pt x="2322139" y="0"/>
              </a:moveTo>
              <a:lnTo>
                <a:pt x="2322139" y="91731"/>
              </a:lnTo>
              <a:lnTo>
                <a:pt x="0" y="91731"/>
              </a:lnTo>
              <a:lnTo>
                <a:pt x="0" y="19211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FC13998-2519-48DA-BFD2-1C8BC3F17B9B}">
      <dsp:nvSpPr>
        <dsp:cNvPr id="0" name=""/>
        <dsp:cNvSpPr/>
      </dsp:nvSpPr>
      <dsp:spPr>
        <a:xfrm>
          <a:off x="3360990" y="10744"/>
          <a:ext cx="2019349" cy="661800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 baseline="0"/>
            <a:t>Certificated Staffing Changes- All Changes Require a COS</a:t>
          </a:r>
        </a:p>
      </dsp:txBody>
      <dsp:txXfrm>
        <a:off x="3360990" y="10744"/>
        <a:ext cx="2019349" cy="661800"/>
      </dsp:txXfrm>
    </dsp:sp>
    <dsp:sp modelId="{5FD76223-F981-4713-B154-F21FBC578C5F}">
      <dsp:nvSpPr>
        <dsp:cNvPr id="0" name=""/>
        <dsp:cNvSpPr/>
      </dsp:nvSpPr>
      <dsp:spPr>
        <a:xfrm>
          <a:off x="1570532" y="864655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 baseline="0">
              <a:latin typeface="Calibri" pitchFamily="34" charset="0"/>
            </a:rPr>
            <a:t>Transfer In</a:t>
          </a:r>
        </a:p>
      </dsp:txBody>
      <dsp:txXfrm>
        <a:off x="1570532" y="864655"/>
        <a:ext cx="955986" cy="477993"/>
      </dsp:txXfrm>
    </dsp:sp>
    <dsp:sp modelId="{6C5212A8-CC54-4E6B-95B9-069586DC70A4}">
      <dsp:nvSpPr>
        <dsp:cNvPr id="0" name=""/>
        <dsp:cNvSpPr/>
      </dsp:nvSpPr>
      <dsp:spPr>
        <a:xfrm>
          <a:off x="1809529" y="1543405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Requisition by site to create position (retirement, resignation, growth)</a:t>
          </a:r>
        </a:p>
      </dsp:txBody>
      <dsp:txXfrm>
        <a:off x="1809529" y="1543405"/>
        <a:ext cx="955986" cy="477993"/>
      </dsp:txXfrm>
    </dsp:sp>
    <dsp:sp modelId="{4CD26DF4-FF3C-4E24-8C7E-570148F9CC9A}">
      <dsp:nvSpPr>
        <dsp:cNvPr id="0" name=""/>
        <dsp:cNvSpPr/>
      </dsp:nvSpPr>
      <dsp:spPr>
        <a:xfrm>
          <a:off x="1809529" y="2222156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Requisition approved in HR and Fiscal</a:t>
          </a:r>
        </a:p>
      </dsp:txBody>
      <dsp:txXfrm>
        <a:off x="1809529" y="2222156"/>
        <a:ext cx="955986" cy="477993"/>
      </dsp:txXfrm>
    </dsp:sp>
    <dsp:sp modelId="{EDDCDD91-43FD-4417-9365-86B5A5FCD53E}">
      <dsp:nvSpPr>
        <dsp:cNvPr id="0" name=""/>
        <dsp:cNvSpPr/>
      </dsp:nvSpPr>
      <dsp:spPr>
        <a:xfrm>
          <a:off x="1809529" y="290090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Position Posted and Closed</a:t>
          </a:r>
        </a:p>
      </dsp:txBody>
      <dsp:txXfrm>
        <a:off x="1809529" y="2900907"/>
        <a:ext cx="955986" cy="477993"/>
      </dsp:txXfrm>
    </dsp:sp>
    <dsp:sp modelId="{BFF552AA-9C0C-4B12-8D66-329406667878}">
      <dsp:nvSpPr>
        <dsp:cNvPr id="0" name=""/>
        <dsp:cNvSpPr/>
      </dsp:nvSpPr>
      <dsp:spPr>
        <a:xfrm>
          <a:off x="1809529" y="357965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Applicants Screened and Interviewed by site</a:t>
          </a:r>
        </a:p>
      </dsp:txBody>
      <dsp:txXfrm>
        <a:off x="1809529" y="3579657"/>
        <a:ext cx="955986" cy="477993"/>
      </dsp:txXfrm>
    </dsp:sp>
    <dsp:sp modelId="{D05367C6-BCC3-41A8-A481-E1C9546BA751}">
      <dsp:nvSpPr>
        <dsp:cNvPr id="0" name=""/>
        <dsp:cNvSpPr/>
      </dsp:nvSpPr>
      <dsp:spPr>
        <a:xfrm>
          <a:off x="1809529" y="4258408"/>
          <a:ext cx="955986" cy="477993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Rec. to Hire Submitted</a:t>
          </a:r>
        </a:p>
      </dsp:txBody>
      <dsp:txXfrm>
        <a:off x="1949530" y="4328408"/>
        <a:ext cx="675984" cy="337993"/>
      </dsp:txXfrm>
    </dsp:sp>
    <dsp:sp modelId="{FE024364-8131-4090-B17F-6B11942A325A}">
      <dsp:nvSpPr>
        <dsp:cNvPr id="0" name=""/>
        <dsp:cNvSpPr/>
      </dsp:nvSpPr>
      <dsp:spPr>
        <a:xfrm>
          <a:off x="1809529" y="4937158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COS by receiving site if position filled by transfer</a:t>
          </a:r>
        </a:p>
      </dsp:txBody>
      <dsp:txXfrm>
        <a:off x="1809529" y="4937158"/>
        <a:ext cx="955986" cy="477993"/>
      </dsp:txXfrm>
    </dsp:sp>
    <dsp:sp modelId="{2979DD25-76FE-4280-ADEF-F4FF3196CDCC}">
      <dsp:nvSpPr>
        <dsp:cNvPr id="0" name=""/>
        <dsp:cNvSpPr/>
      </dsp:nvSpPr>
      <dsp:spPr>
        <a:xfrm>
          <a:off x="2727276" y="864655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Transfer </a:t>
          </a:r>
          <a:r>
            <a:rPr lang="en-US" sz="900" kern="1200" baseline="0"/>
            <a:t>Out</a:t>
          </a:r>
        </a:p>
      </dsp:txBody>
      <dsp:txXfrm>
        <a:off x="2727276" y="864655"/>
        <a:ext cx="955986" cy="477993"/>
      </dsp:txXfrm>
    </dsp:sp>
    <dsp:sp modelId="{3D9B0741-F28F-4B41-A2BC-986429B306C3}">
      <dsp:nvSpPr>
        <dsp:cNvPr id="0" name=""/>
        <dsp:cNvSpPr/>
      </dsp:nvSpPr>
      <dsp:spPr>
        <a:xfrm>
          <a:off x="2966273" y="1543405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Requisition  to back- fill submitted  by school losing transferee</a:t>
          </a:r>
        </a:p>
      </dsp:txBody>
      <dsp:txXfrm>
        <a:off x="2966273" y="1543405"/>
        <a:ext cx="955986" cy="477993"/>
      </dsp:txXfrm>
    </dsp:sp>
    <dsp:sp modelId="{36A7E9A3-5D0A-447D-B8A0-5016775D4A87}">
      <dsp:nvSpPr>
        <dsp:cNvPr id="0" name=""/>
        <dsp:cNvSpPr/>
      </dsp:nvSpPr>
      <dsp:spPr>
        <a:xfrm>
          <a:off x="2966273" y="2222156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Requisition  approved in HR and Fiscal</a:t>
          </a:r>
        </a:p>
      </dsp:txBody>
      <dsp:txXfrm>
        <a:off x="2966273" y="2222156"/>
        <a:ext cx="955986" cy="477993"/>
      </dsp:txXfrm>
    </dsp:sp>
    <dsp:sp modelId="{156719C7-BA06-42A9-8970-F84A1CAC6757}">
      <dsp:nvSpPr>
        <dsp:cNvPr id="0" name=""/>
        <dsp:cNvSpPr/>
      </dsp:nvSpPr>
      <dsp:spPr>
        <a:xfrm>
          <a:off x="2966273" y="290090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Position Posted and Closed</a:t>
          </a:r>
        </a:p>
      </dsp:txBody>
      <dsp:txXfrm>
        <a:off x="2966273" y="2900907"/>
        <a:ext cx="955986" cy="477993"/>
      </dsp:txXfrm>
    </dsp:sp>
    <dsp:sp modelId="{2BBEC9C3-5CE7-4920-AFFC-87E4FDA3A4AF}">
      <dsp:nvSpPr>
        <dsp:cNvPr id="0" name=""/>
        <dsp:cNvSpPr/>
      </dsp:nvSpPr>
      <dsp:spPr>
        <a:xfrm>
          <a:off x="2966273" y="357965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Applicants Screened and Interviewed by site</a:t>
          </a:r>
        </a:p>
      </dsp:txBody>
      <dsp:txXfrm>
        <a:off x="2966273" y="3579657"/>
        <a:ext cx="955986" cy="477993"/>
      </dsp:txXfrm>
    </dsp:sp>
    <dsp:sp modelId="{F9BB9234-FAE9-4987-AE13-28BB43656705}">
      <dsp:nvSpPr>
        <dsp:cNvPr id="0" name=""/>
        <dsp:cNvSpPr/>
      </dsp:nvSpPr>
      <dsp:spPr>
        <a:xfrm>
          <a:off x="2966273" y="4258408"/>
          <a:ext cx="955986" cy="477993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Rec. to Hire submitted</a:t>
          </a:r>
        </a:p>
      </dsp:txBody>
      <dsp:txXfrm>
        <a:off x="3106274" y="4328408"/>
        <a:ext cx="675984" cy="337993"/>
      </dsp:txXfrm>
    </dsp:sp>
    <dsp:sp modelId="{133CEBD8-4287-4104-BE9E-971DDE2A3ED0}">
      <dsp:nvSpPr>
        <dsp:cNvPr id="0" name=""/>
        <dsp:cNvSpPr/>
      </dsp:nvSpPr>
      <dsp:spPr>
        <a:xfrm>
          <a:off x="2966273" y="4937158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COS by receiving  site if position filled by transfer</a:t>
          </a:r>
        </a:p>
      </dsp:txBody>
      <dsp:txXfrm>
        <a:off x="2966273" y="4937158"/>
        <a:ext cx="955986" cy="477993"/>
      </dsp:txXfrm>
    </dsp:sp>
    <dsp:sp modelId="{0DCD7EB5-5EF3-426D-89DC-FA87B9EDCA30}">
      <dsp:nvSpPr>
        <dsp:cNvPr id="0" name=""/>
        <dsp:cNvSpPr/>
      </dsp:nvSpPr>
      <dsp:spPr>
        <a:xfrm>
          <a:off x="3884020" y="864655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Leave of Absence</a:t>
          </a:r>
        </a:p>
      </dsp:txBody>
      <dsp:txXfrm>
        <a:off x="3884020" y="864655"/>
        <a:ext cx="955986" cy="477993"/>
      </dsp:txXfrm>
    </dsp:sp>
    <dsp:sp modelId="{F2544ECF-BDE4-454C-B161-DB76BC1F6ECB}">
      <dsp:nvSpPr>
        <dsp:cNvPr id="0" name=""/>
        <dsp:cNvSpPr/>
      </dsp:nvSpPr>
      <dsp:spPr>
        <a:xfrm>
          <a:off x="4123017" y="1543405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COS for LOA  completed  by Human Resources</a:t>
          </a:r>
        </a:p>
      </dsp:txBody>
      <dsp:txXfrm>
        <a:off x="4123017" y="1543405"/>
        <a:ext cx="955986" cy="477993"/>
      </dsp:txXfrm>
    </dsp:sp>
    <dsp:sp modelId="{356D0FB9-E62E-40F2-98C2-8CE7D1434109}">
      <dsp:nvSpPr>
        <dsp:cNvPr id="0" name=""/>
        <dsp:cNvSpPr/>
      </dsp:nvSpPr>
      <dsp:spPr>
        <a:xfrm>
          <a:off x="4123017" y="2222156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Requisition completed by site</a:t>
          </a:r>
        </a:p>
      </dsp:txBody>
      <dsp:txXfrm>
        <a:off x="4123017" y="2222156"/>
        <a:ext cx="955986" cy="477993"/>
      </dsp:txXfrm>
    </dsp:sp>
    <dsp:sp modelId="{8F33F777-BC80-4480-ADA0-A563C069C5C3}">
      <dsp:nvSpPr>
        <dsp:cNvPr id="0" name=""/>
        <dsp:cNvSpPr/>
      </dsp:nvSpPr>
      <dsp:spPr>
        <a:xfrm>
          <a:off x="4123017" y="290090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Position Posted and Closed</a:t>
          </a:r>
        </a:p>
      </dsp:txBody>
      <dsp:txXfrm>
        <a:off x="4123017" y="2900907"/>
        <a:ext cx="955986" cy="477993"/>
      </dsp:txXfrm>
    </dsp:sp>
    <dsp:sp modelId="{8E8E17FE-63A6-48FB-A291-E15B2C6E9EAB}">
      <dsp:nvSpPr>
        <dsp:cNvPr id="0" name=""/>
        <dsp:cNvSpPr/>
      </dsp:nvSpPr>
      <dsp:spPr>
        <a:xfrm>
          <a:off x="4123017" y="357965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Applicants Screened and Interviewed by site</a:t>
          </a:r>
        </a:p>
      </dsp:txBody>
      <dsp:txXfrm>
        <a:off x="4123017" y="3579657"/>
        <a:ext cx="955986" cy="477993"/>
      </dsp:txXfrm>
    </dsp:sp>
    <dsp:sp modelId="{261DE8F6-FCD9-4C2E-AF1F-73B2EABC9E67}">
      <dsp:nvSpPr>
        <dsp:cNvPr id="0" name=""/>
        <dsp:cNvSpPr/>
      </dsp:nvSpPr>
      <dsp:spPr>
        <a:xfrm>
          <a:off x="4123017" y="4258408"/>
          <a:ext cx="955986" cy="477993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Rec. to Hire submitted</a:t>
          </a:r>
        </a:p>
      </dsp:txBody>
      <dsp:txXfrm>
        <a:off x="4263018" y="4328408"/>
        <a:ext cx="675984" cy="337993"/>
      </dsp:txXfrm>
    </dsp:sp>
    <dsp:sp modelId="{6A6BA01C-389A-496D-8BC1-F1FE41A9E7D9}">
      <dsp:nvSpPr>
        <dsp:cNvPr id="0" name=""/>
        <dsp:cNvSpPr/>
      </dsp:nvSpPr>
      <dsp:spPr>
        <a:xfrm>
          <a:off x="4123017" y="4937158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COS by site if  position filled by transfer</a:t>
          </a:r>
        </a:p>
      </dsp:txBody>
      <dsp:txXfrm>
        <a:off x="4123017" y="4937158"/>
        <a:ext cx="955986" cy="477993"/>
      </dsp:txXfrm>
    </dsp:sp>
    <dsp:sp modelId="{C690E286-B070-4A74-A9C4-A26E6E41DD9E}">
      <dsp:nvSpPr>
        <dsp:cNvPr id="0" name=""/>
        <dsp:cNvSpPr/>
      </dsp:nvSpPr>
      <dsp:spPr>
        <a:xfrm>
          <a:off x="5040764" y="864655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Retirement</a:t>
          </a:r>
        </a:p>
      </dsp:txBody>
      <dsp:txXfrm>
        <a:off x="5040764" y="864655"/>
        <a:ext cx="955986" cy="477993"/>
      </dsp:txXfrm>
    </dsp:sp>
    <dsp:sp modelId="{1FBB24EC-88EB-4C28-9311-86F65E31080A}">
      <dsp:nvSpPr>
        <dsp:cNvPr id="0" name=""/>
        <dsp:cNvSpPr/>
      </dsp:nvSpPr>
      <dsp:spPr>
        <a:xfrm>
          <a:off x="5279761" y="1543405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HR  generates  COS to activate retirement</a:t>
          </a:r>
        </a:p>
      </dsp:txBody>
      <dsp:txXfrm>
        <a:off x="5279761" y="1543405"/>
        <a:ext cx="955986" cy="477993"/>
      </dsp:txXfrm>
    </dsp:sp>
    <dsp:sp modelId="{5268D8D1-9D33-4873-BF49-FCA23C8F96CD}">
      <dsp:nvSpPr>
        <dsp:cNvPr id="0" name=""/>
        <dsp:cNvSpPr/>
      </dsp:nvSpPr>
      <dsp:spPr>
        <a:xfrm>
          <a:off x="5279761" y="2222156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Req. submitted by site for replacement</a:t>
          </a:r>
        </a:p>
      </dsp:txBody>
      <dsp:txXfrm>
        <a:off x="5279761" y="2222156"/>
        <a:ext cx="955986" cy="477993"/>
      </dsp:txXfrm>
    </dsp:sp>
    <dsp:sp modelId="{C021AE0C-82E4-47E8-B45E-225088A90DB9}">
      <dsp:nvSpPr>
        <dsp:cNvPr id="0" name=""/>
        <dsp:cNvSpPr/>
      </dsp:nvSpPr>
      <dsp:spPr>
        <a:xfrm>
          <a:off x="5279761" y="290090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Requisition approved in HR and Fiscal</a:t>
          </a:r>
        </a:p>
      </dsp:txBody>
      <dsp:txXfrm>
        <a:off x="5279761" y="2900907"/>
        <a:ext cx="955986" cy="477993"/>
      </dsp:txXfrm>
    </dsp:sp>
    <dsp:sp modelId="{DC2E113A-31B7-4F7B-B44D-28CA7811B4D3}">
      <dsp:nvSpPr>
        <dsp:cNvPr id="0" name=""/>
        <dsp:cNvSpPr/>
      </dsp:nvSpPr>
      <dsp:spPr>
        <a:xfrm>
          <a:off x="5279761" y="357965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Position Posted and Closed</a:t>
          </a:r>
        </a:p>
      </dsp:txBody>
      <dsp:txXfrm>
        <a:off x="5279761" y="3579657"/>
        <a:ext cx="955986" cy="477993"/>
      </dsp:txXfrm>
    </dsp:sp>
    <dsp:sp modelId="{6F345013-9B00-4CA9-A8C4-50178B989474}">
      <dsp:nvSpPr>
        <dsp:cNvPr id="0" name=""/>
        <dsp:cNvSpPr/>
      </dsp:nvSpPr>
      <dsp:spPr>
        <a:xfrm>
          <a:off x="5279761" y="4258408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Applicants Screened and Interviewed by site</a:t>
          </a:r>
        </a:p>
      </dsp:txBody>
      <dsp:txXfrm>
        <a:off x="5279761" y="4258408"/>
        <a:ext cx="955986" cy="477993"/>
      </dsp:txXfrm>
    </dsp:sp>
    <dsp:sp modelId="{E650CF68-244D-4EE9-9BB8-D888D4EA3D65}">
      <dsp:nvSpPr>
        <dsp:cNvPr id="0" name=""/>
        <dsp:cNvSpPr/>
      </dsp:nvSpPr>
      <dsp:spPr>
        <a:xfrm>
          <a:off x="5279761" y="4937158"/>
          <a:ext cx="955986" cy="477993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Rec. to Hire Submitted</a:t>
          </a:r>
        </a:p>
      </dsp:txBody>
      <dsp:txXfrm>
        <a:off x="5419762" y="5007158"/>
        <a:ext cx="675984" cy="337993"/>
      </dsp:txXfrm>
    </dsp:sp>
    <dsp:sp modelId="{31413E49-E9DA-40C3-8D66-E5BDB9877F36}">
      <dsp:nvSpPr>
        <dsp:cNvPr id="0" name=""/>
        <dsp:cNvSpPr/>
      </dsp:nvSpPr>
      <dsp:spPr>
        <a:xfrm>
          <a:off x="5279761" y="5615909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COS by receiving  site if position filled by transfer</a:t>
          </a:r>
        </a:p>
      </dsp:txBody>
      <dsp:txXfrm>
        <a:off x="5279761" y="5615909"/>
        <a:ext cx="955986" cy="477993"/>
      </dsp:txXfrm>
    </dsp:sp>
    <dsp:sp modelId="{B9CBC392-C374-48E6-969E-182DC5579614}">
      <dsp:nvSpPr>
        <dsp:cNvPr id="0" name=""/>
        <dsp:cNvSpPr/>
      </dsp:nvSpPr>
      <dsp:spPr>
        <a:xfrm>
          <a:off x="6186505" y="861051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Growth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(Determined by HR)</a:t>
          </a:r>
        </a:p>
      </dsp:txBody>
      <dsp:txXfrm>
        <a:off x="6186505" y="861051"/>
        <a:ext cx="955986" cy="477993"/>
      </dsp:txXfrm>
    </dsp:sp>
    <dsp:sp modelId="{B0010005-F80F-489B-AE00-250D6DA25238}">
      <dsp:nvSpPr>
        <dsp:cNvPr id="0" name=""/>
        <dsp:cNvSpPr/>
      </dsp:nvSpPr>
      <dsp:spPr>
        <a:xfrm>
          <a:off x="6452355" y="1564542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Requistion completed by site</a:t>
          </a:r>
        </a:p>
      </dsp:txBody>
      <dsp:txXfrm>
        <a:off x="6452355" y="1564542"/>
        <a:ext cx="955986" cy="477993"/>
      </dsp:txXfrm>
    </dsp:sp>
    <dsp:sp modelId="{355822CF-84C0-453A-8566-6CC8CCF1E4D3}">
      <dsp:nvSpPr>
        <dsp:cNvPr id="0" name=""/>
        <dsp:cNvSpPr/>
      </dsp:nvSpPr>
      <dsp:spPr>
        <a:xfrm>
          <a:off x="6431218" y="2238006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Requisition approved in HR and Fiscal</a:t>
          </a:r>
        </a:p>
      </dsp:txBody>
      <dsp:txXfrm>
        <a:off x="6431218" y="2238006"/>
        <a:ext cx="955986" cy="477993"/>
      </dsp:txXfrm>
    </dsp:sp>
    <dsp:sp modelId="{55173169-289B-4797-A26F-24F8468E7273}">
      <dsp:nvSpPr>
        <dsp:cNvPr id="0" name=""/>
        <dsp:cNvSpPr/>
      </dsp:nvSpPr>
      <dsp:spPr>
        <a:xfrm>
          <a:off x="6436505" y="290090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Position Posted and Closed</a:t>
          </a:r>
        </a:p>
      </dsp:txBody>
      <dsp:txXfrm>
        <a:off x="6436505" y="2900907"/>
        <a:ext cx="955986" cy="477993"/>
      </dsp:txXfrm>
    </dsp:sp>
    <dsp:sp modelId="{C257E8DC-882F-4982-95D5-01EAE687CF23}">
      <dsp:nvSpPr>
        <dsp:cNvPr id="0" name=""/>
        <dsp:cNvSpPr/>
      </dsp:nvSpPr>
      <dsp:spPr>
        <a:xfrm>
          <a:off x="6436505" y="3579657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Applicants Screened and Interviewed by site</a:t>
          </a:r>
        </a:p>
      </dsp:txBody>
      <dsp:txXfrm>
        <a:off x="6436505" y="3579657"/>
        <a:ext cx="955986" cy="477993"/>
      </dsp:txXfrm>
    </dsp:sp>
    <dsp:sp modelId="{6D507C8F-3587-4B2A-BEF8-1FD4A144D460}">
      <dsp:nvSpPr>
        <dsp:cNvPr id="0" name=""/>
        <dsp:cNvSpPr/>
      </dsp:nvSpPr>
      <dsp:spPr>
        <a:xfrm>
          <a:off x="6414307" y="4258537"/>
          <a:ext cx="955986" cy="477993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Rec. to Hire submitted </a:t>
          </a:r>
        </a:p>
      </dsp:txBody>
      <dsp:txXfrm>
        <a:off x="6554308" y="4328537"/>
        <a:ext cx="675984" cy="337993"/>
      </dsp:txXfrm>
    </dsp:sp>
    <dsp:sp modelId="{E8CE5418-0004-4F81-98CE-17D32474779E}">
      <dsp:nvSpPr>
        <dsp:cNvPr id="0" name=""/>
        <dsp:cNvSpPr/>
      </dsp:nvSpPr>
      <dsp:spPr>
        <a:xfrm>
          <a:off x="6436505" y="4937158"/>
          <a:ext cx="955986" cy="477993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COS by receiving site if position is filled by transfer</a:t>
          </a:r>
        </a:p>
      </dsp:txBody>
      <dsp:txXfrm>
        <a:off x="6436505" y="4937158"/>
        <a:ext cx="955986" cy="47799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ED67333C5564DA187E159D9E51E8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4D1301-844B-4C4E-BB1C-A1D4FB33C9C0}"/>
      </w:docPartPr>
      <w:docPartBody>
        <w:p w:rsidR="00C514E7" w:rsidRDefault="005F1AC0" w:rsidP="005F1AC0">
          <w:pPr>
            <w:pStyle w:val="BED67333C5564DA187E159D9E51E8F3E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5F1AC0"/>
    <w:rsid w:val="005F1AC0"/>
    <w:rsid w:val="007C47CC"/>
    <w:rsid w:val="00C51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7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ED67333C5564DA187E159D9E51E8F3E">
    <w:name w:val="BED67333C5564DA187E159D9E51E8F3E"/>
    <w:rsid w:val="005F1AC0"/>
  </w:style>
  <w:style w:type="paragraph" w:customStyle="1" w:styleId="AB4631520984424A9AEFBBEAA2714604">
    <w:name w:val="AB4631520984424A9AEFBBEAA2714604"/>
    <w:rsid w:val="005F1AC0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51FB30-E42B-40A1-A3D9-58578D723D6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80FF55-F24E-4D0C-862C-AD4D9068A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TP030003432</Template>
  <TotalTime>0</TotalTime>
  <Pages>1</Pages>
  <Words>0</Words>
  <Characters>1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Irvine Unified School District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Harbaugh</dc:creator>
  <cp:lastModifiedBy>Eamonn O'Donovan</cp:lastModifiedBy>
  <cp:revision>2</cp:revision>
  <cp:lastPrinted>2011-12-13T21:13:00Z</cp:lastPrinted>
  <dcterms:created xsi:type="dcterms:W3CDTF">2012-01-11T19:01:00Z</dcterms:created>
  <dcterms:modified xsi:type="dcterms:W3CDTF">2012-01-11T19:01:00Z</dcterms:modified>
  <cp:category>fundraising auctions</cp:category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TC300034329990</vt:lpwstr>
  </property>
</Properties>
</file>